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webextensions/taskpanes.xml" ContentType="application/vnd.ms-office.webextensiontaskpanes+xml"/>
  <Override PartName="/word/webextensions/webextension1.xml" ContentType="application/vnd.ms-office.webextension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microsoft.com/office/2011/relationships/webextensiontaskpanes" Target="word/webextensions/taskpanes.xml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FB3454" w14:textId="04857FD7" w:rsidR="00163D35" w:rsidRPr="004C6262" w:rsidRDefault="00137186" w:rsidP="004C6262">
      <w:pPr>
        <w:rPr>
          <w:b/>
          <w:color w:val="000000" w:themeColor="text1"/>
          <w:sz w:val="22"/>
          <w:szCs w:val="22"/>
          <w14:numForm w14:val="lining"/>
        </w:rPr>
      </w:pPr>
      <w:bookmarkStart w:id="0" w:name="_Hlk74723294"/>
      <w:r w:rsidRPr="00043D82">
        <w:rPr>
          <w:b/>
          <w:color w:val="000000" w:themeColor="text1"/>
          <w:sz w:val="30"/>
          <w:szCs w:val="30"/>
          <w14:numForm w14:val="lining"/>
        </w:rPr>
        <w:tab/>
      </w:r>
      <w:r w:rsidRPr="00043D82">
        <w:rPr>
          <w:b/>
          <w:color w:val="000000" w:themeColor="text1"/>
          <w:sz w:val="30"/>
          <w:szCs w:val="30"/>
          <w14:numForm w14:val="lining"/>
        </w:rPr>
        <w:tab/>
      </w:r>
      <w:r w:rsidRPr="00043D82">
        <w:rPr>
          <w:b/>
          <w:color w:val="000000" w:themeColor="text1"/>
          <w:sz w:val="30"/>
          <w:szCs w:val="30"/>
          <w14:numForm w14:val="lining"/>
        </w:rPr>
        <w:tab/>
      </w:r>
      <w:r w:rsidRPr="00043D82">
        <w:rPr>
          <w:b/>
          <w:color w:val="000000" w:themeColor="text1"/>
          <w:sz w:val="30"/>
          <w:szCs w:val="30"/>
          <w14:numForm w14:val="lining"/>
        </w:rPr>
        <w:tab/>
      </w:r>
    </w:p>
    <w:p w14:paraId="6E38D6DD" w14:textId="7B2163B6" w:rsidR="00E1252B" w:rsidRPr="00043D82" w:rsidRDefault="00254FC4" w:rsidP="00163D35">
      <w:pPr>
        <w:autoSpaceDE w:val="0"/>
        <w:autoSpaceDN w:val="0"/>
        <w:ind w:left="5812"/>
        <w:rPr>
          <w:rFonts w:ascii="Corbel" w:hAnsi="Corbel"/>
          <w:sz w:val="22"/>
          <w:szCs w:val="22"/>
          <w:lang w:eastAsia="sk-SK"/>
          <w14:numForm w14:val="lining"/>
        </w:rPr>
      </w:pPr>
      <w:r w:rsidRPr="00043D82">
        <w:rPr>
          <w:rFonts w:ascii="Corbel" w:hAnsi="Corbel"/>
          <w:sz w:val="22"/>
          <w:szCs w:val="22"/>
          <w:lang w:eastAsia="sk-SK"/>
          <w14:numForm w14:val="lining"/>
        </w:rPr>
        <w:t>Vážený pán</w:t>
      </w:r>
    </w:p>
    <w:p w14:paraId="1EDA0356" w14:textId="702EE28D" w:rsidR="00FD226E" w:rsidRPr="00043D82" w:rsidRDefault="00592634" w:rsidP="00163D35">
      <w:pPr>
        <w:autoSpaceDE w:val="0"/>
        <w:autoSpaceDN w:val="0"/>
        <w:adjustRightInd w:val="0"/>
        <w:ind w:left="5812"/>
        <w:jc w:val="both"/>
        <w:rPr>
          <w:rFonts w:ascii="Corbel" w:hAnsi="Corbel"/>
          <w:b/>
          <w:bCs/>
          <w:sz w:val="22"/>
          <w:szCs w:val="22"/>
          <w:lang w:eastAsia="sk-SK"/>
          <w14:numForm w14:val="lining"/>
        </w:rPr>
      </w:pPr>
      <w:r w:rsidRPr="00043D82">
        <w:rPr>
          <w:rFonts w:ascii="Corbel" w:hAnsi="Corbel" w:cs="Arial"/>
          <w:b/>
          <w:sz w:val="22"/>
          <w:szCs w:val="22"/>
          <w14:numForm w14:val="lining"/>
        </w:rPr>
        <w:t>prof. MUDr. Juraj  PAYER, PhD., MPH, FRCP, FEFIM</w:t>
      </w:r>
    </w:p>
    <w:p w14:paraId="3642EE7C" w14:textId="05A82682" w:rsidR="00254FC4" w:rsidRPr="00043D82" w:rsidRDefault="00E84BCC" w:rsidP="00163D35">
      <w:pPr>
        <w:autoSpaceDE w:val="0"/>
        <w:autoSpaceDN w:val="0"/>
        <w:adjustRightInd w:val="0"/>
        <w:ind w:left="5812"/>
        <w:jc w:val="both"/>
        <w:rPr>
          <w:rFonts w:ascii="Corbel" w:hAnsi="Corbel" w:cs="Arial"/>
          <w:b/>
          <w:sz w:val="22"/>
          <w:szCs w:val="22"/>
          <w14:numForm w14:val="lining"/>
        </w:rPr>
      </w:pPr>
      <w:r w:rsidRPr="00043D82">
        <w:rPr>
          <w:rFonts w:ascii="Corbel" w:hAnsi="Corbel"/>
          <w:sz w:val="22"/>
          <w:szCs w:val="22"/>
          <w:lang w:eastAsia="sk-SK"/>
          <w14:numForm w14:val="lining"/>
        </w:rPr>
        <w:t>dekan LF UK</w:t>
      </w:r>
    </w:p>
    <w:p w14:paraId="0F2B8F9A" w14:textId="77777777" w:rsidR="00E1252B" w:rsidRPr="00043D82" w:rsidRDefault="00E1252B" w:rsidP="00163D35">
      <w:pPr>
        <w:autoSpaceDE w:val="0"/>
        <w:autoSpaceDN w:val="0"/>
        <w:ind w:left="5812"/>
        <w:rPr>
          <w:rFonts w:ascii="Corbel" w:hAnsi="Corbel"/>
          <w:sz w:val="22"/>
          <w:szCs w:val="22"/>
          <w:lang w:eastAsia="sk-SK"/>
          <w14:numForm w14:val="lining"/>
        </w:rPr>
      </w:pPr>
      <w:r w:rsidRPr="00043D82">
        <w:rPr>
          <w:rFonts w:ascii="Corbel" w:hAnsi="Corbel"/>
          <w:sz w:val="22"/>
          <w:szCs w:val="22"/>
          <w:lang w:eastAsia="sk-SK"/>
          <w14:numForm w14:val="lining"/>
        </w:rPr>
        <w:t>Univerzita Komenského v Bratislave</w:t>
      </w:r>
    </w:p>
    <w:p w14:paraId="1334D92A" w14:textId="77777777" w:rsidR="00254FC4" w:rsidRPr="00043D82" w:rsidRDefault="00254FC4" w:rsidP="00163D35">
      <w:pPr>
        <w:autoSpaceDE w:val="0"/>
        <w:autoSpaceDN w:val="0"/>
        <w:ind w:left="5812"/>
        <w:rPr>
          <w:rFonts w:ascii="Corbel" w:hAnsi="Corbel"/>
          <w:sz w:val="22"/>
          <w:szCs w:val="22"/>
          <w:lang w:eastAsia="sk-SK"/>
          <w14:numForm w14:val="lining"/>
        </w:rPr>
      </w:pPr>
      <w:r w:rsidRPr="00043D82">
        <w:rPr>
          <w:rFonts w:ascii="Corbel" w:hAnsi="Corbel"/>
          <w:sz w:val="22"/>
          <w:szCs w:val="22"/>
          <w:lang w:eastAsia="sk-SK"/>
          <w14:numForm w14:val="lining"/>
        </w:rPr>
        <w:t>Lekárska fakulta</w:t>
      </w:r>
    </w:p>
    <w:p w14:paraId="21CA73D8" w14:textId="77777777" w:rsidR="00254FC4" w:rsidRPr="00043D82" w:rsidRDefault="00254FC4" w:rsidP="00163D35">
      <w:pPr>
        <w:autoSpaceDE w:val="0"/>
        <w:autoSpaceDN w:val="0"/>
        <w:ind w:left="5812"/>
        <w:rPr>
          <w:rFonts w:ascii="Corbel" w:hAnsi="Corbel"/>
          <w:sz w:val="22"/>
          <w:szCs w:val="22"/>
          <w:lang w:eastAsia="sk-SK"/>
          <w14:numForm w14:val="lining"/>
        </w:rPr>
      </w:pPr>
      <w:r w:rsidRPr="00043D82">
        <w:rPr>
          <w:rFonts w:ascii="Corbel" w:hAnsi="Corbel"/>
          <w:sz w:val="22"/>
          <w:szCs w:val="22"/>
          <w:lang w:eastAsia="sk-SK"/>
          <w14:numForm w14:val="lining"/>
        </w:rPr>
        <w:t xml:space="preserve">Špitálska 24, </w:t>
      </w:r>
    </w:p>
    <w:p w14:paraId="53299ED7" w14:textId="4257521D" w:rsidR="0060669F" w:rsidRPr="00043D82" w:rsidRDefault="00E1252B" w:rsidP="00340977">
      <w:pPr>
        <w:autoSpaceDE w:val="0"/>
        <w:autoSpaceDN w:val="0"/>
        <w:ind w:left="5812"/>
        <w:rPr>
          <w:rFonts w:ascii="Corbel" w:hAnsi="Corbel"/>
          <w:sz w:val="22"/>
          <w:szCs w:val="22"/>
          <w:lang w:eastAsia="sk-SK"/>
          <w14:numForm w14:val="lining"/>
        </w:rPr>
      </w:pPr>
      <w:r w:rsidRPr="00043D82">
        <w:rPr>
          <w:rFonts w:ascii="Corbel" w:hAnsi="Corbel"/>
          <w:sz w:val="22"/>
          <w:szCs w:val="22"/>
          <w:lang w:eastAsia="sk-SK"/>
          <w14:numForm w14:val="lining"/>
        </w:rPr>
        <w:t>813 72 Bratislava</w:t>
      </w:r>
    </w:p>
    <w:p w14:paraId="3A0348CA" w14:textId="4CE101EB" w:rsidR="007B22E5" w:rsidRPr="00043D82" w:rsidRDefault="006C104B" w:rsidP="007B054D">
      <w:pPr>
        <w:pStyle w:val="Adresa"/>
        <w:spacing w:before="120"/>
        <w:ind w:left="0"/>
        <w:rPr>
          <w:b/>
          <w:color w:val="000000" w:themeColor="text1"/>
          <w:u w:val="single"/>
        </w:rPr>
      </w:pPr>
      <w:r w:rsidRPr="00043D82">
        <w:rPr>
          <w:b/>
          <w:color w:val="000000" w:themeColor="text1"/>
        </w:rPr>
        <w:t xml:space="preserve">Vec: </w:t>
      </w:r>
      <w:r w:rsidR="001018BE" w:rsidRPr="00043D82">
        <w:rPr>
          <w:b/>
          <w:color w:val="000000" w:themeColor="text1"/>
        </w:rPr>
        <w:tab/>
      </w:r>
      <w:r w:rsidR="0048127B" w:rsidRPr="00043D82">
        <w:rPr>
          <w:b/>
          <w:color w:val="000000" w:themeColor="text1"/>
          <w:u w:val="single"/>
        </w:rPr>
        <w:t>Žiadosť o zmenu štruktúry</w:t>
      </w:r>
      <w:r w:rsidR="00A313D0" w:rsidRPr="00043D82">
        <w:rPr>
          <w:b/>
          <w:color w:val="000000" w:themeColor="text1"/>
          <w:u w:val="single"/>
        </w:rPr>
        <w:t xml:space="preserve"> </w:t>
      </w:r>
      <w:r w:rsidR="00906E7C" w:rsidRPr="00043D82">
        <w:rPr>
          <w:b/>
          <w:color w:val="000000" w:themeColor="text1"/>
          <w:u w:val="single"/>
        </w:rPr>
        <w:t>pracovných miest</w:t>
      </w:r>
    </w:p>
    <w:p w14:paraId="05976AAE" w14:textId="0429EC33" w:rsidR="007B22E5" w:rsidRPr="00043D82" w:rsidRDefault="007B22E5" w:rsidP="00C86412">
      <w:pPr>
        <w:pStyle w:val="Adresa"/>
        <w:spacing w:before="0"/>
        <w:ind w:left="0"/>
        <w:jc w:val="both"/>
        <w:rPr>
          <w:b/>
          <w:color w:val="000000" w:themeColor="text1"/>
          <w:sz w:val="22"/>
          <w:szCs w:val="22"/>
        </w:rPr>
      </w:pPr>
    </w:p>
    <w:p w14:paraId="57571DAB" w14:textId="372B6FF6" w:rsidR="00486013" w:rsidRPr="009E0FFB" w:rsidRDefault="00906E7C" w:rsidP="00C86412">
      <w:pPr>
        <w:pStyle w:val="Adresa"/>
        <w:spacing w:before="0"/>
        <w:ind w:left="0"/>
        <w:jc w:val="both"/>
        <w:rPr>
          <w:bCs/>
          <w:color w:val="000000" w:themeColor="text1"/>
          <w:sz w:val="20"/>
          <w:szCs w:val="20"/>
        </w:rPr>
      </w:pPr>
      <w:r w:rsidRPr="009E0FFB">
        <w:rPr>
          <w:bCs/>
          <w:color w:val="000000" w:themeColor="text1"/>
          <w:sz w:val="20"/>
          <w:szCs w:val="20"/>
        </w:rPr>
        <w:tab/>
        <w:t>Vážený pán dekan</w:t>
      </w:r>
      <w:r w:rsidR="00A313D0" w:rsidRPr="009E0FFB">
        <w:rPr>
          <w:bCs/>
          <w:color w:val="000000" w:themeColor="text1"/>
          <w:sz w:val="20"/>
          <w:szCs w:val="20"/>
        </w:rPr>
        <w:t>,</w:t>
      </w:r>
    </w:p>
    <w:p w14:paraId="11A5F60E" w14:textId="77777777" w:rsidR="00A313D0" w:rsidRPr="009E0FFB" w:rsidRDefault="00A313D0" w:rsidP="00C86412">
      <w:pPr>
        <w:pStyle w:val="Adresa"/>
        <w:spacing w:before="0"/>
        <w:ind w:left="0"/>
        <w:jc w:val="both"/>
        <w:rPr>
          <w:bCs/>
          <w:color w:val="000000" w:themeColor="text1"/>
          <w:sz w:val="20"/>
          <w:szCs w:val="20"/>
        </w:rPr>
      </w:pPr>
    </w:p>
    <w:p w14:paraId="78CB978E" w14:textId="0CD55D08" w:rsidR="00950821" w:rsidRPr="009E0FFB" w:rsidRDefault="00607AD4" w:rsidP="00C86412">
      <w:pPr>
        <w:pStyle w:val="Adresa"/>
        <w:spacing w:before="0"/>
        <w:ind w:left="0"/>
        <w:jc w:val="both"/>
        <w:rPr>
          <w:b/>
          <w:bCs/>
          <w:sz w:val="20"/>
          <w:szCs w:val="20"/>
        </w:rPr>
      </w:pPr>
      <w:r w:rsidRPr="009E0FFB">
        <w:rPr>
          <w:bCs/>
          <w:color w:val="000000" w:themeColor="text1"/>
          <w:sz w:val="20"/>
          <w:szCs w:val="20"/>
        </w:rPr>
        <w:t>d</w:t>
      </w:r>
      <w:r w:rsidR="001018BE" w:rsidRPr="009E0FFB">
        <w:rPr>
          <w:bCs/>
          <w:color w:val="000000" w:themeColor="text1"/>
          <w:sz w:val="20"/>
          <w:szCs w:val="20"/>
        </w:rPr>
        <w:t>ovoľujem si Vás týmto požiadať o</w:t>
      </w:r>
      <w:r w:rsidR="00102CF0" w:rsidRPr="009E0FFB">
        <w:rPr>
          <w:bCs/>
          <w:color w:val="000000" w:themeColor="text1"/>
          <w:sz w:val="20"/>
          <w:szCs w:val="20"/>
        </w:rPr>
        <w:t xml:space="preserve"> nasledovnú </w:t>
      </w:r>
      <w:r w:rsidR="00D074DE" w:rsidRPr="009E0FFB">
        <w:rPr>
          <w:bCs/>
          <w:color w:val="000000" w:themeColor="text1"/>
          <w:sz w:val="20"/>
          <w:szCs w:val="20"/>
        </w:rPr>
        <w:t>zmenu štruktúry</w:t>
      </w:r>
      <w:r w:rsidR="00A313D0" w:rsidRPr="009E0FFB">
        <w:rPr>
          <w:bCs/>
          <w:color w:val="000000" w:themeColor="text1"/>
          <w:sz w:val="20"/>
          <w:szCs w:val="20"/>
        </w:rPr>
        <w:t xml:space="preserve"> pracovných miest</w:t>
      </w:r>
      <w:r w:rsidR="007B054D" w:rsidRPr="009E0FFB">
        <w:rPr>
          <w:bCs/>
          <w:color w:val="000000" w:themeColor="text1"/>
          <w:sz w:val="20"/>
          <w:szCs w:val="20"/>
        </w:rPr>
        <w:t xml:space="preserve">, </w:t>
      </w:r>
      <w:r w:rsidR="00D074DE" w:rsidRPr="009E0FFB">
        <w:rPr>
          <w:sz w:val="20"/>
          <w:szCs w:val="20"/>
        </w:rPr>
        <w:t>a</w:t>
      </w:r>
      <w:r w:rsidR="00966F12" w:rsidRPr="009E0FFB">
        <w:rPr>
          <w:sz w:val="20"/>
          <w:szCs w:val="20"/>
        </w:rPr>
        <w:t> </w:t>
      </w:r>
      <w:r w:rsidR="00D074DE" w:rsidRPr="009E0FFB">
        <w:rPr>
          <w:sz w:val="20"/>
          <w:szCs w:val="20"/>
        </w:rPr>
        <w:t>to</w:t>
      </w:r>
      <w:r w:rsidR="00102CF0" w:rsidRPr="009E0FFB">
        <w:rPr>
          <w:sz w:val="20"/>
          <w:szCs w:val="20"/>
        </w:rPr>
        <w:t xml:space="preserve"> </w:t>
      </w:r>
      <w:r w:rsidR="00102CF0" w:rsidRPr="009E0FFB">
        <w:rPr>
          <w:b/>
          <w:bCs/>
          <w:sz w:val="20"/>
          <w:szCs w:val="20"/>
          <w:highlight w:val="yellow"/>
        </w:rPr>
        <w:t>vytvorenie/ zrušenie</w:t>
      </w:r>
      <w:r w:rsidR="00870A7D">
        <w:rPr>
          <w:b/>
          <w:bCs/>
          <w:sz w:val="20"/>
          <w:szCs w:val="20"/>
          <w:highlight w:val="yellow"/>
        </w:rPr>
        <w:t>/zmenu pracovného zaradenia</w:t>
      </w:r>
      <w:r w:rsidR="004359D1">
        <w:rPr>
          <w:rStyle w:val="Odkaznapoznmkupodiarou"/>
          <w:b/>
          <w:bCs/>
          <w:sz w:val="20"/>
          <w:szCs w:val="20"/>
          <w:highlight w:val="yellow"/>
        </w:rPr>
        <w:footnoteReference w:id="1"/>
      </w:r>
      <w:r w:rsidR="00312234">
        <w:rPr>
          <w:b/>
          <w:bCs/>
          <w:sz w:val="20"/>
          <w:szCs w:val="20"/>
          <w:highlight w:val="yellow"/>
        </w:rPr>
        <w:t xml:space="preserve"> </w:t>
      </w:r>
      <w:r w:rsidR="00B14D69" w:rsidRPr="009E0FFB">
        <w:rPr>
          <w:b/>
          <w:bCs/>
          <w:sz w:val="20"/>
          <w:szCs w:val="20"/>
          <w:highlight w:val="yellow"/>
        </w:rPr>
        <w:t>:</w:t>
      </w:r>
    </w:p>
    <w:p w14:paraId="24954BFB" w14:textId="77777777" w:rsidR="00DE3721" w:rsidRPr="009E0FFB" w:rsidRDefault="00DE3721" w:rsidP="00DE3721">
      <w:pPr>
        <w:pStyle w:val="Adresa"/>
        <w:spacing w:before="0"/>
        <w:ind w:left="0"/>
        <w:jc w:val="both"/>
        <w:rPr>
          <w:b/>
          <w:color w:val="000000" w:themeColor="text1"/>
          <w:sz w:val="20"/>
          <w:szCs w:val="20"/>
        </w:rPr>
      </w:pPr>
    </w:p>
    <w:p w14:paraId="1E012000" w14:textId="4B1485BE" w:rsidR="00DE3721" w:rsidRPr="009E0FFB" w:rsidRDefault="007B054D" w:rsidP="00DE3721">
      <w:pPr>
        <w:pStyle w:val="Adresa"/>
        <w:spacing w:before="0"/>
        <w:ind w:left="0"/>
        <w:jc w:val="both"/>
        <w:rPr>
          <w:bCs/>
          <w:color w:val="000000" w:themeColor="text1"/>
          <w:sz w:val="20"/>
          <w:szCs w:val="20"/>
        </w:rPr>
      </w:pPr>
      <w:r w:rsidRPr="009E0FFB">
        <w:rPr>
          <w:bCs/>
          <w:color w:val="000000" w:themeColor="text1"/>
          <w:sz w:val="20"/>
          <w:szCs w:val="20"/>
          <w:highlight w:val="yellow"/>
        </w:rPr>
        <w:t>N</w:t>
      </w:r>
      <w:r w:rsidR="00DE3721" w:rsidRPr="009E0FFB">
        <w:rPr>
          <w:bCs/>
          <w:color w:val="000000" w:themeColor="text1"/>
          <w:sz w:val="20"/>
          <w:szCs w:val="20"/>
          <w:highlight w:val="yellow"/>
        </w:rPr>
        <w:t>ázov pracovného miesta:</w:t>
      </w:r>
      <w:r w:rsidR="007646F4" w:rsidRPr="009E0FFB">
        <w:rPr>
          <w:bCs/>
          <w:color w:val="000000" w:themeColor="text1"/>
          <w:sz w:val="20"/>
          <w:szCs w:val="20"/>
        </w:rPr>
        <w:tab/>
      </w:r>
      <w:r w:rsidR="007646F4" w:rsidRPr="009E0FFB">
        <w:rPr>
          <w:bCs/>
          <w:color w:val="000000" w:themeColor="text1"/>
          <w:sz w:val="20"/>
          <w:szCs w:val="20"/>
        </w:rPr>
        <w:tab/>
      </w:r>
    </w:p>
    <w:p w14:paraId="6085E253" w14:textId="77369C75" w:rsidR="00DE3721" w:rsidRPr="009E0FFB" w:rsidRDefault="007B054D" w:rsidP="00DE3721">
      <w:pPr>
        <w:pStyle w:val="Adresa"/>
        <w:spacing w:before="0"/>
        <w:ind w:left="0"/>
        <w:jc w:val="both"/>
        <w:rPr>
          <w:bCs/>
          <w:color w:val="000000" w:themeColor="text1"/>
          <w:sz w:val="20"/>
          <w:szCs w:val="20"/>
        </w:rPr>
      </w:pPr>
      <w:r w:rsidRPr="009E0FFB">
        <w:rPr>
          <w:bCs/>
          <w:color w:val="000000" w:themeColor="text1"/>
          <w:sz w:val="20"/>
          <w:szCs w:val="20"/>
          <w:highlight w:val="yellow"/>
        </w:rPr>
        <w:t>R</w:t>
      </w:r>
      <w:r w:rsidR="00DE3721" w:rsidRPr="009E0FFB">
        <w:rPr>
          <w:bCs/>
          <w:color w:val="000000" w:themeColor="text1"/>
          <w:sz w:val="20"/>
          <w:szCs w:val="20"/>
          <w:highlight w:val="yellow"/>
        </w:rPr>
        <w:t>ozsah úväzku:</w:t>
      </w:r>
      <w:r w:rsidR="007646F4" w:rsidRPr="009E0FFB">
        <w:rPr>
          <w:bCs/>
          <w:color w:val="000000" w:themeColor="text1"/>
          <w:sz w:val="20"/>
          <w:szCs w:val="20"/>
        </w:rPr>
        <w:tab/>
      </w:r>
      <w:r w:rsidR="007646F4" w:rsidRPr="009E0FFB">
        <w:rPr>
          <w:bCs/>
          <w:color w:val="000000" w:themeColor="text1"/>
          <w:sz w:val="20"/>
          <w:szCs w:val="20"/>
        </w:rPr>
        <w:tab/>
      </w:r>
      <w:r w:rsidR="007646F4" w:rsidRPr="009E0FFB">
        <w:rPr>
          <w:bCs/>
          <w:color w:val="000000" w:themeColor="text1"/>
          <w:sz w:val="20"/>
          <w:szCs w:val="20"/>
        </w:rPr>
        <w:tab/>
      </w:r>
    </w:p>
    <w:p w14:paraId="57445880" w14:textId="612E2644" w:rsidR="007B054D" w:rsidRPr="009E0FFB" w:rsidRDefault="007B054D" w:rsidP="00DE3721">
      <w:pPr>
        <w:pStyle w:val="Adresa"/>
        <w:spacing w:before="0"/>
        <w:ind w:left="0"/>
        <w:jc w:val="both"/>
        <w:rPr>
          <w:bCs/>
          <w:color w:val="000000" w:themeColor="text1"/>
          <w:sz w:val="20"/>
          <w:szCs w:val="20"/>
          <w:highlight w:val="yellow"/>
        </w:rPr>
      </w:pPr>
      <w:r w:rsidRPr="009E0FFB">
        <w:rPr>
          <w:bCs/>
          <w:color w:val="000000" w:themeColor="text1"/>
          <w:sz w:val="20"/>
          <w:szCs w:val="20"/>
          <w:highlight w:val="yellow"/>
        </w:rPr>
        <w:t>Pracovisko:</w:t>
      </w:r>
      <w:r w:rsidR="007646F4" w:rsidRPr="009E0FFB">
        <w:rPr>
          <w:bCs/>
          <w:color w:val="000000" w:themeColor="text1"/>
          <w:sz w:val="20"/>
          <w:szCs w:val="20"/>
          <w:highlight w:val="yellow"/>
        </w:rPr>
        <w:tab/>
      </w:r>
    </w:p>
    <w:p w14:paraId="169E3F17" w14:textId="32B290D4" w:rsidR="00B54F61" w:rsidRPr="009E0FFB" w:rsidRDefault="00983DAE" w:rsidP="007B054D">
      <w:pPr>
        <w:pStyle w:val="Adresa"/>
        <w:spacing w:before="0"/>
        <w:ind w:left="0"/>
        <w:jc w:val="both"/>
        <w:rPr>
          <w:bCs/>
          <w:color w:val="000000" w:themeColor="text1"/>
          <w:sz w:val="20"/>
          <w:szCs w:val="20"/>
        </w:rPr>
      </w:pPr>
      <w:r>
        <w:rPr>
          <w:bCs/>
          <w:color w:val="000000" w:themeColor="text1"/>
          <w:sz w:val="20"/>
          <w:szCs w:val="20"/>
          <w:highlight w:val="yellow"/>
        </w:rPr>
        <w:t>Navrhovaný dá</w:t>
      </w:r>
      <w:r w:rsidR="0071076C">
        <w:rPr>
          <w:bCs/>
          <w:color w:val="000000" w:themeColor="text1"/>
          <w:sz w:val="20"/>
          <w:szCs w:val="20"/>
          <w:highlight w:val="yellow"/>
        </w:rPr>
        <w:t xml:space="preserve">tum účinnosti </w:t>
      </w:r>
      <w:r w:rsidR="007B054D" w:rsidRPr="009E0FFB">
        <w:rPr>
          <w:bCs/>
          <w:color w:val="000000" w:themeColor="text1"/>
          <w:sz w:val="20"/>
          <w:szCs w:val="20"/>
          <w:highlight w:val="yellow"/>
        </w:rPr>
        <w:t>od</w:t>
      </w:r>
      <w:r w:rsidR="0071076C">
        <w:rPr>
          <w:bCs/>
          <w:color w:val="000000" w:themeColor="text1"/>
          <w:sz w:val="20"/>
          <w:szCs w:val="20"/>
          <w:highlight w:val="yellow"/>
        </w:rPr>
        <w:t xml:space="preserve"> </w:t>
      </w:r>
      <w:r w:rsidR="004D5630" w:rsidRPr="009E0FFB">
        <w:rPr>
          <w:rStyle w:val="Odkaznapoznmkupodiarou"/>
          <w:bCs/>
          <w:color w:val="000000" w:themeColor="text1"/>
          <w:sz w:val="20"/>
          <w:szCs w:val="20"/>
          <w:highlight w:val="yellow"/>
        </w:rPr>
        <w:footnoteReference w:id="2"/>
      </w:r>
      <w:r w:rsidR="007B054D" w:rsidRPr="009E0FFB">
        <w:rPr>
          <w:bCs/>
          <w:color w:val="000000" w:themeColor="text1"/>
          <w:sz w:val="20"/>
          <w:szCs w:val="20"/>
          <w:highlight w:val="yellow"/>
        </w:rPr>
        <w:t>:</w:t>
      </w:r>
    </w:p>
    <w:p w14:paraId="5F26C669" w14:textId="5098F068" w:rsidR="007B054D" w:rsidRPr="009E0FFB" w:rsidRDefault="007B054D" w:rsidP="007B054D">
      <w:pPr>
        <w:pStyle w:val="Adresa"/>
        <w:spacing w:before="0"/>
        <w:ind w:left="0"/>
        <w:jc w:val="both"/>
        <w:rPr>
          <w:bCs/>
          <w:color w:val="000000" w:themeColor="text1"/>
          <w:sz w:val="20"/>
          <w:szCs w:val="20"/>
        </w:rPr>
      </w:pPr>
      <w:r w:rsidRPr="009E0FFB">
        <w:rPr>
          <w:bCs/>
          <w:color w:val="000000" w:themeColor="text1"/>
          <w:sz w:val="20"/>
          <w:szCs w:val="20"/>
          <w:highlight w:val="yellow"/>
        </w:rPr>
        <w:t>Odôvodnenie</w:t>
      </w:r>
      <w:r w:rsidR="0071076C">
        <w:rPr>
          <w:bCs/>
          <w:color w:val="000000" w:themeColor="text1"/>
          <w:sz w:val="20"/>
          <w:szCs w:val="20"/>
          <w:highlight w:val="yellow"/>
        </w:rPr>
        <w:t xml:space="preserve"> predloženej požiadavky</w:t>
      </w:r>
      <w:r w:rsidRPr="009E0FFB">
        <w:rPr>
          <w:bCs/>
          <w:color w:val="000000" w:themeColor="text1"/>
          <w:sz w:val="20"/>
          <w:szCs w:val="20"/>
          <w:highlight w:val="yellow"/>
        </w:rPr>
        <w:t>:</w:t>
      </w:r>
    </w:p>
    <w:p w14:paraId="34FA3DB1" w14:textId="77777777" w:rsidR="007B054D" w:rsidRPr="009E0FFB" w:rsidRDefault="007B054D" w:rsidP="007B054D">
      <w:pPr>
        <w:pStyle w:val="Adresa"/>
        <w:spacing w:before="0"/>
        <w:ind w:left="0"/>
        <w:jc w:val="both"/>
        <w:rPr>
          <w:bCs/>
          <w:color w:val="000000" w:themeColor="text1"/>
          <w:sz w:val="20"/>
          <w:szCs w:val="20"/>
        </w:rPr>
      </w:pPr>
    </w:p>
    <w:p w14:paraId="0672C6BC" w14:textId="7C3EC24E" w:rsidR="007B22E5" w:rsidRDefault="007B22E5" w:rsidP="00C86412">
      <w:pPr>
        <w:pStyle w:val="Adresa"/>
        <w:spacing w:before="0"/>
        <w:ind w:left="0"/>
        <w:jc w:val="both"/>
        <w:rPr>
          <w:bCs/>
          <w:color w:val="000000" w:themeColor="text1"/>
          <w:sz w:val="20"/>
          <w:szCs w:val="20"/>
        </w:rPr>
      </w:pPr>
    </w:p>
    <w:p w14:paraId="00C508FF" w14:textId="77777777" w:rsidR="004C6262" w:rsidRDefault="004C6262" w:rsidP="00C86412">
      <w:pPr>
        <w:pStyle w:val="Adresa"/>
        <w:spacing w:before="0"/>
        <w:ind w:left="0"/>
        <w:jc w:val="both"/>
        <w:rPr>
          <w:bCs/>
          <w:color w:val="000000" w:themeColor="text1"/>
          <w:sz w:val="20"/>
          <w:szCs w:val="20"/>
        </w:rPr>
      </w:pPr>
    </w:p>
    <w:p w14:paraId="1496F7D5" w14:textId="77777777" w:rsidR="004C6262" w:rsidRPr="009E0FFB" w:rsidRDefault="004C6262" w:rsidP="00C86412">
      <w:pPr>
        <w:pStyle w:val="Adresa"/>
        <w:spacing w:before="0"/>
        <w:ind w:left="0"/>
        <w:jc w:val="both"/>
        <w:rPr>
          <w:bCs/>
          <w:color w:val="000000" w:themeColor="text1"/>
          <w:sz w:val="20"/>
          <w:szCs w:val="20"/>
        </w:rPr>
      </w:pPr>
    </w:p>
    <w:p w14:paraId="7B5BD6AB" w14:textId="0E866DC8" w:rsidR="001F57BF" w:rsidRPr="009E0FFB" w:rsidRDefault="00B127BC" w:rsidP="00C86412">
      <w:pPr>
        <w:pStyle w:val="Adresa"/>
        <w:spacing w:before="0" w:line="312" w:lineRule="auto"/>
        <w:ind w:left="0"/>
        <w:jc w:val="both"/>
        <w:rPr>
          <w:rFonts w:cs="Arial"/>
          <w:color w:val="000000" w:themeColor="text1"/>
          <w:sz w:val="20"/>
          <w:szCs w:val="20"/>
          <w:lang w:eastAsia="en-US"/>
        </w:rPr>
      </w:pPr>
      <w:r w:rsidRPr="009E0FFB">
        <w:rPr>
          <w:rFonts w:cs="Arial"/>
          <w:color w:val="000000" w:themeColor="text1"/>
          <w:sz w:val="20"/>
          <w:szCs w:val="20"/>
          <w:lang w:eastAsia="en-US"/>
        </w:rPr>
        <w:t>Ďakujem</w:t>
      </w:r>
    </w:p>
    <w:p w14:paraId="5EFAE516" w14:textId="562E4BA6" w:rsidR="007E5C7E" w:rsidRPr="009E0FFB" w:rsidRDefault="007E5C7E" w:rsidP="00C86412">
      <w:pPr>
        <w:pStyle w:val="Adresa"/>
        <w:spacing w:before="0" w:line="312" w:lineRule="auto"/>
        <w:ind w:left="0"/>
        <w:jc w:val="both"/>
        <w:rPr>
          <w:rFonts w:cs="Arial"/>
          <w:color w:val="000000" w:themeColor="text1"/>
          <w:sz w:val="20"/>
          <w:szCs w:val="20"/>
          <w:lang w:eastAsia="en-US"/>
        </w:rPr>
      </w:pPr>
      <w:r w:rsidRPr="009E0FFB">
        <w:rPr>
          <w:rFonts w:cs="Arial"/>
          <w:color w:val="000000" w:themeColor="text1"/>
          <w:sz w:val="20"/>
          <w:szCs w:val="20"/>
          <w:lang w:eastAsia="en-US"/>
        </w:rPr>
        <w:t>V Bratislave, dňa</w:t>
      </w:r>
      <w:r w:rsidR="008D1B15" w:rsidRPr="009E0FFB">
        <w:rPr>
          <w:rFonts w:cs="Arial"/>
          <w:color w:val="000000" w:themeColor="text1"/>
          <w:sz w:val="20"/>
          <w:szCs w:val="20"/>
          <w:lang w:eastAsia="en-US"/>
        </w:rPr>
        <w:t xml:space="preserve"> </w:t>
      </w:r>
      <w:r w:rsidR="006E621C" w:rsidRPr="009E0FFB">
        <w:rPr>
          <w:rFonts w:cs="Arial"/>
          <w:color w:val="000000" w:themeColor="text1"/>
          <w:sz w:val="20"/>
          <w:szCs w:val="20"/>
          <w:lang w:eastAsia="en-US"/>
        </w:rPr>
        <w:t>___________</w:t>
      </w:r>
    </w:p>
    <w:p w14:paraId="1B0D1A96" w14:textId="549B29B8" w:rsidR="00C86412" w:rsidRPr="009E0FFB" w:rsidRDefault="00C86412" w:rsidP="00C86412">
      <w:pPr>
        <w:pStyle w:val="Adresa"/>
        <w:spacing w:before="0" w:line="312" w:lineRule="auto"/>
        <w:ind w:left="0"/>
        <w:jc w:val="both"/>
        <w:rPr>
          <w:rFonts w:cs="Arial"/>
          <w:color w:val="000000" w:themeColor="text1"/>
          <w:sz w:val="20"/>
          <w:szCs w:val="20"/>
          <w:lang w:eastAsia="en-US"/>
        </w:rPr>
      </w:pPr>
    </w:p>
    <w:p w14:paraId="0F15F73F" w14:textId="44A3E3CC" w:rsidR="007E5C7E" w:rsidRPr="009E0FFB" w:rsidRDefault="00B127BC" w:rsidP="00113DF9">
      <w:pPr>
        <w:pStyle w:val="Adresa"/>
        <w:spacing w:before="0" w:line="312" w:lineRule="auto"/>
        <w:ind w:left="0"/>
        <w:jc w:val="both"/>
        <w:rPr>
          <w:rFonts w:cs="Arial"/>
          <w:color w:val="000000" w:themeColor="text1"/>
          <w:sz w:val="20"/>
          <w:szCs w:val="20"/>
          <w:lang w:eastAsia="en-US"/>
        </w:rPr>
      </w:pPr>
      <w:r w:rsidRPr="009E0FFB">
        <w:rPr>
          <w:rFonts w:cs="Arial"/>
          <w:color w:val="000000" w:themeColor="text1"/>
          <w:sz w:val="20"/>
          <w:szCs w:val="20"/>
          <w:lang w:eastAsia="en-US"/>
        </w:rPr>
        <w:t>S</w:t>
      </w:r>
      <w:r w:rsidR="007B054D" w:rsidRPr="009E0FFB">
        <w:rPr>
          <w:rFonts w:cs="Arial"/>
          <w:color w:val="000000" w:themeColor="text1"/>
          <w:sz w:val="20"/>
          <w:szCs w:val="20"/>
          <w:lang w:eastAsia="en-US"/>
        </w:rPr>
        <w:t> </w:t>
      </w:r>
      <w:r w:rsidRPr="009E0FFB">
        <w:rPr>
          <w:rFonts w:cs="Arial"/>
          <w:color w:val="000000" w:themeColor="text1"/>
          <w:sz w:val="20"/>
          <w:szCs w:val="20"/>
          <w:lang w:eastAsia="en-US"/>
        </w:rPr>
        <w:t>pozdravom</w:t>
      </w:r>
    </w:p>
    <w:p w14:paraId="7AD244DF" w14:textId="77777777" w:rsidR="007B054D" w:rsidRPr="009E0FFB" w:rsidRDefault="007B054D" w:rsidP="007B054D">
      <w:pPr>
        <w:pStyle w:val="Adresa"/>
        <w:spacing w:before="0" w:line="312" w:lineRule="auto"/>
        <w:ind w:left="0" w:firstLine="567"/>
        <w:jc w:val="both"/>
        <w:rPr>
          <w:rFonts w:cs="Arial"/>
          <w:color w:val="000000" w:themeColor="text1"/>
          <w:sz w:val="20"/>
          <w:szCs w:val="20"/>
          <w:lang w:eastAsia="en-US"/>
        </w:rPr>
      </w:pPr>
    </w:p>
    <w:p w14:paraId="0A2C6E64" w14:textId="69BFFB55" w:rsidR="00B127BC" w:rsidRPr="009E0FFB" w:rsidRDefault="00B127BC" w:rsidP="007B22E5">
      <w:pPr>
        <w:pStyle w:val="Adresa"/>
        <w:spacing w:before="0" w:line="312" w:lineRule="auto"/>
        <w:ind w:left="0"/>
        <w:rPr>
          <w:rFonts w:cs="Arial"/>
          <w:color w:val="000000" w:themeColor="text1"/>
          <w:sz w:val="20"/>
          <w:szCs w:val="20"/>
          <w:lang w:eastAsia="en-US"/>
        </w:rPr>
      </w:pPr>
      <w:r w:rsidRPr="009E0FFB">
        <w:rPr>
          <w:rFonts w:cs="Arial"/>
          <w:color w:val="000000" w:themeColor="text1"/>
          <w:sz w:val="20"/>
          <w:szCs w:val="20"/>
          <w:lang w:eastAsia="en-US"/>
        </w:rPr>
        <w:tab/>
      </w:r>
      <w:r w:rsidRPr="009E0FFB">
        <w:rPr>
          <w:rFonts w:cs="Arial"/>
          <w:color w:val="000000" w:themeColor="text1"/>
          <w:sz w:val="20"/>
          <w:szCs w:val="20"/>
          <w:lang w:eastAsia="en-US"/>
        </w:rPr>
        <w:tab/>
      </w:r>
      <w:r w:rsidRPr="009E0FFB">
        <w:rPr>
          <w:rFonts w:cs="Arial"/>
          <w:color w:val="000000" w:themeColor="text1"/>
          <w:sz w:val="20"/>
          <w:szCs w:val="20"/>
          <w:lang w:eastAsia="en-US"/>
        </w:rPr>
        <w:tab/>
      </w:r>
      <w:r w:rsidRPr="009E0FFB">
        <w:rPr>
          <w:rFonts w:cs="Arial"/>
          <w:color w:val="000000" w:themeColor="text1"/>
          <w:sz w:val="20"/>
          <w:szCs w:val="20"/>
          <w:lang w:eastAsia="en-US"/>
        </w:rPr>
        <w:tab/>
      </w:r>
      <w:r w:rsidRPr="009E0FFB">
        <w:rPr>
          <w:rFonts w:cs="Arial"/>
          <w:color w:val="000000" w:themeColor="text1"/>
          <w:sz w:val="20"/>
          <w:szCs w:val="20"/>
          <w:lang w:eastAsia="en-US"/>
        </w:rPr>
        <w:tab/>
      </w:r>
      <w:r w:rsidRPr="009E0FFB">
        <w:rPr>
          <w:rFonts w:cs="Arial"/>
          <w:color w:val="000000" w:themeColor="text1"/>
          <w:sz w:val="20"/>
          <w:szCs w:val="20"/>
          <w:lang w:eastAsia="en-US"/>
        </w:rPr>
        <w:tab/>
      </w:r>
      <w:r w:rsidRPr="009E0FFB">
        <w:rPr>
          <w:rFonts w:cs="Arial"/>
          <w:color w:val="000000" w:themeColor="text1"/>
          <w:sz w:val="20"/>
          <w:szCs w:val="20"/>
          <w:lang w:eastAsia="en-US"/>
        </w:rPr>
        <w:tab/>
      </w:r>
      <w:r w:rsidRPr="009E0FFB">
        <w:rPr>
          <w:rFonts w:cs="Arial"/>
          <w:color w:val="000000" w:themeColor="text1"/>
          <w:sz w:val="20"/>
          <w:szCs w:val="20"/>
          <w:lang w:eastAsia="en-US"/>
        </w:rPr>
        <w:tab/>
        <w:t>__________________</w:t>
      </w:r>
      <w:r w:rsidR="00DD3DD6" w:rsidRPr="009E0FFB">
        <w:rPr>
          <w:rFonts w:cs="Arial"/>
          <w:color w:val="000000" w:themeColor="text1"/>
          <w:sz w:val="20"/>
          <w:szCs w:val="20"/>
          <w:lang w:eastAsia="en-US"/>
        </w:rPr>
        <w:t>____</w:t>
      </w:r>
      <w:r w:rsidRPr="009E0FFB">
        <w:rPr>
          <w:rFonts w:cs="Arial"/>
          <w:color w:val="000000" w:themeColor="text1"/>
          <w:sz w:val="20"/>
          <w:szCs w:val="20"/>
          <w:lang w:eastAsia="en-US"/>
        </w:rPr>
        <w:t>____</w:t>
      </w:r>
      <w:r w:rsidR="000436CC" w:rsidRPr="009E0FFB">
        <w:rPr>
          <w:rFonts w:cs="Arial"/>
          <w:color w:val="000000" w:themeColor="text1"/>
          <w:sz w:val="20"/>
          <w:szCs w:val="20"/>
          <w:lang w:eastAsia="en-US"/>
        </w:rPr>
        <w:t>___</w:t>
      </w:r>
      <w:r w:rsidR="00D1214B" w:rsidRPr="009E0FFB">
        <w:rPr>
          <w:rFonts w:cs="Arial"/>
          <w:color w:val="000000" w:themeColor="text1"/>
          <w:sz w:val="20"/>
          <w:szCs w:val="20"/>
          <w:lang w:eastAsia="en-US"/>
        </w:rPr>
        <w:t>_____</w:t>
      </w:r>
    </w:p>
    <w:p w14:paraId="4B3E5DE1" w14:textId="162002C0" w:rsidR="00043D82" w:rsidRPr="009E0FFB" w:rsidRDefault="00B127BC" w:rsidP="000436CC">
      <w:pPr>
        <w:pStyle w:val="Adresa"/>
        <w:spacing w:before="0" w:line="312" w:lineRule="auto"/>
        <w:ind w:left="0"/>
        <w:rPr>
          <w:rFonts w:cs="Arial"/>
          <w:color w:val="000000" w:themeColor="text1"/>
          <w:sz w:val="20"/>
          <w:szCs w:val="20"/>
        </w:rPr>
      </w:pPr>
      <w:r w:rsidRPr="009E0FFB">
        <w:rPr>
          <w:rFonts w:cs="Arial"/>
          <w:color w:val="000000" w:themeColor="text1"/>
          <w:sz w:val="20"/>
          <w:szCs w:val="20"/>
          <w:lang w:eastAsia="en-US"/>
        </w:rPr>
        <w:tab/>
      </w:r>
      <w:r w:rsidRPr="009E0FFB">
        <w:rPr>
          <w:rFonts w:cs="Arial"/>
          <w:color w:val="000000" w:themeColor="text1"/>
          <w:sz w:val="20"/>
          <w:szCs w:val="20"/>
          <w:lang w:eastAsia="en-US"/>
        </w:rPr>
        <w:tab/>
      </w:r>
      <w:r w:rsidRPr="009E0FFB">
        <w:rPr>
          <w:rFonts w:cs="Arial"/>
          <w:color w:val="000000" w:themeColor="text1"/>
          <w:sz w:val="20"/>
          <w:szCs w:val="20"/>
          <w:lang w:eastAsia="en-US"/>
        </w:rPr>
        <w:tab/>
      </w:r>
      <w:r w:rsidRPr="009E0FFB">
        <w:rPr>
          <w:rFonts w:cs="Arial"/>
          <w:color w:val="000000" w:themeColor="text1"/>
          <w:sz w:val="20"/>
          <w:szCs w:val="20"/>
          <w:lang w:eastAsia="en-US"/>
        </w:rPr>
        <w:tab/>
      </w:r>
      <w:r w:rsidRPr="009E0FFB">
        <w:rPr>
          <w:rFonts w:cs="Arial"/>
          <w:color w:val="000000" w:themeColor="text1"/>
          <w:sz w:val="20"/>
          <w:szCs w:val="20"/>
          <w:lang w:eastAsia="en-US"/>
        </w:rPr>
        <w:tab/>
      </w:r>
      <w:r w:rsidRPr="009E0FFB">
        <w:rPr>
          <w:rFonts w:cs="Arial"/>
          <w:color w:val="000000" w:themeColor="text1"/>
          <w:sz w:val="20"/>
          <w:szCs w:val="20"/>
          <w:lang w:eastAsia="en-US"/>
        </w:rPr>
        <w:tab/>
      </w:r>
      <w:r w:rsidRPr="009E0FFB">
        <w:rPr>
          <w:rFonts w:cs="Arial"/>
          <w:color w:val="000000" w:themeColor="text1"/>
          <w:sz w:val="20"/>
          <w:szCs w:val="20"/>
          <w:lang w:eastAsia="en-US"/>
        </w:rPr>
        <w:tab/>
      </w:r>
      <w:r w:rsidRPr="009E0FFB">
        <w:rPr>
          <w:rFonts w:cs="Arial"/>
          <w:color w:val="000000" w:themeColor="text1"/>
          <w:sz w:val="20"/>
          <w:szCs w:val="20"/>
          <w:lang w:eastAsia="en-US"/>
        </w:rPr>
        <w:tab/>
      </w:r>
      <w:r w:rsidR="00E9743F" w:rsidRPr="009E0FFB">
        <w:rPr>
          <w:rFonts w:cs="Arial"/>
          <w:b/>
          <w:bCs/>
          <w:color w:val="000000" w:themeColor="text1"/>
          <w:sz w:val="20"/>
          <w:szCs w:val="20"/>
          <w:highlight w:val="yellow"/>
          <w:lang w:eastAsia="en-US"/>
        </w:rPr>
        <w:t>Prednosta</w:t>
      </w:r>
      <w:r w:rsidR="00870A7D">
        <w:rPr>
          <w:rFonts w:cs="Arial"/>
          <w:b/>
          <w:bCs/>
          <w:color w:val="000000" w:themeColor="text1"/>
          <w:sz w:val="20"/>
          <w:szCs w:val="20"/>
          <w:highlight w:val="yellow"/>
          <w:lang w:eastAsia="en-US"/>
        </w:rPr>
        <w:t>/vedúci zamestnanec</w:t>
      </w:r>
      <w:r w:rsidR="00E9743F" w:rsidRPr="009E0FFB">
        <w:rPr>
          <w:rFonts w:cs="Arial"/>
          <w:b/>
          <w:bCs/>
          <w:color w:val="000000" w:themeColor="text1"/>
          <w:sz w:val="20"/>
          <w:szCs w:val="20"/>
          <w:highlight w:val="yellow"/>
          <w:lang w:eastAsia="en-US"/>
        </w:rPr>
        <w:t xml:space="preserve"> pracoviska</w:t>
      </w:r>
    </w:p>
    <w:p w14:paraId="5A500393" w14:textId="77777777" w:rsidR="00870A7D" w:rsidRDefault="00870A7D" w:rsidP="00592032">
      <w:pPr>
        <w:autoSpaceDE w:val="0"/>
        <w:autoSpaceDN w:val="0"/>
        <w:jc w:val="both"/>
        <w:rPr>
          <w:rFonts w:ascii="Corbel" w:hAnsi="Corbel" w:cs="Arial"/>
          <w:b/>
          <w:bCs/>
          <w:color w:val="000000" w:themeColor="text1"/>
          <w:sz w:val="20"/>
          <w14:numForm w14:val="lining"/>
        </w:rPr>
      </w:pPr>
    </w:p>
    <w:p w14:paraId="0F340D06" w14:textId="77777777" w:rsidR="00870A7D" w:rsidRPr="004C6262" w:rsidRDefault="00870A7D" w:rsidP="00870A7D">
      <w:pPr>
        <w:autoSpaceDE w:val="0"/>
        <w:autoSpaceDN w:val="0"/>
        <w:jc w:val="both"/>
        <w:rPr>
          <w:rFonts w:ascii="Corbel" w:hAnsi="Corbel" w:cs="Arial"/>
          <w:b/>
          <w:bCs/>
          <w:color w:val="000000" w:themeColor="text1"/>
          <w:sz w:val="20"/>
          <w14:numForm w14:val="lining"/>
        </w:rPr>
      </w:pPr>
      <w:r w:rsidRPr="004C6262">
        <w:rPr>
          <w:rFonts w:ascii="Corbel" w:hAnsi="Corbel" w:cs="Arial"/>
          <w:b/>
          <w:bCs/>
          <w:color w:val="000000" w:themeColor="text1"/>
          <w:sz w:val="20"/>
          <w14:numForm w14:val="lining"/>
        </w:rPr>
        <w:t xml:space="preserve">Stanovisko </w:t>
      </w:r>
      <w:r>
        <w:rPr>
          <w:rFonts w:ascii="Corbel" w:hAnsi="Corbel" w:cs="Arial"/>
          <w:b/>
          <w:bCs/>
          <w:color w:val="000000" w:themeColor="text1"/>
          <w:sz w:val="20"/>
          <w14:numForm w14:val="lining"/>
        </w:rPr>
        <w:t xml:space="preserve">Personálneho oddelenia </w:t>
      </w:r>
      <w:r w:rsidRPr="004C6262">
        <w:rPr>
          <w:rFonts w:ascii="Corbel" w:hAnsi="Corbel" w:cs="Arial"/>
          <w:b/>
          <w:bCs/>
          <w:color w:val="000000" w:themeColor="text1"/>
          <w:sz w:val="20"/>
          <w14:numForm w14:val="lining"/>
        </w:rPr>
        <w:t>LF UK:</w:t>
      </w:r>
    </w:p>
    <w:p w14:paraId="5C179175" w14:textId="77777777" w:rsidR="00870A7D" w:rsidRDefault="00870A7D" w:rsidP="00592032">
      <w:pPr>
        <w:autoSpaceDE w:val="0"/>
        <w:autoSpaceDN w:val="0"/>
        <w:jc w:val="both"/>
        <w:rPr>
          <w:rFonts w:ascii="Corbel" w:hAnsi="Corbel" w:cs="Arial"/>
          <w:b/>
          <w:bCs/>
          <w:color w:val="000000" w:themeColor="text1"/>
          <w:sz w:val="20"/>
          <w14:numForm w14:val="lining"/>
        </w:rPr>
      </w:pPr>
    </w:p>
    <w:p w14:paraId="2D789209" w14:textId="77777777" w:rsidR="00870A7D" w:rsidRDefault="00870A7D" w:rsidP="00592032">
      <w:pPr>
        <w:autoSpaceDE w:val="0"/>
        <w:autoSpaceDN w:val="0"/>
        <w:jc w:val="both"/>
        <w:rPr>
          <w:rFonts w:ascii="Corbel" w:hAnsi="Corbel" w:cs="Arial"/>
          <w:b/>
          <w:bCs/>
          <w:color w:val="000000" w:themeColor="text1"/>
          <w:sz w:val="20"/>
          <w14:numForm w14:val="lining"/>
        </w:rPr>
      </w:pPr>
    </w:p>
    <w:p w14:paraId="2D40AF60" w14:textId="77777777" w:rsidR="00870A7D" w:rsidRDefault="00870A7D" w:rsidP="00592032">
      <w:pPr>
        <w:autoSpaceDE w:val="0"/>
        <w:autoSpaceDN w:val="0"/>
        <w:jc w:val="both"/>
        <w:rPr>
          <w:rFonts w:ascii="Corbel" w:hAnsi="Corbel" w:cs="Arial"/>
          <w:b/>
          <w:bCs/>
          <w:color w:val="000000" w:themeColor="text1"/>
          <w:sz w:val="20"/>
          <w14:numForm w14:val="lining"/>
        </w:rPr>
      </w:pPr>
    </w:p>
    <w:p w14:paraId="570BA702" w14:textId="77777777" w:rsidR="00870A7D" w:rsidRDefault="00870A7D" w:rsidP="00592032">
      <w:pPr>
        <w:autoSpaceDE w:val="0"/>
        <w:autoSpaceDN w:val="0"/>
        <w:jc w:val="both"/>
        <w:rPr>
          <w:rFonts w:ascii="Corbel" w:hAnsi="Corbel" w:cs="Arial"/>
          <w:b/>
          <w:bCs/>
          <w:color w:val="000000" w:themeColor="text1"/>
          <w:sz w:val="20"/>
          <w14:numForm w14:val="lining"/>
        </w:rPr>
      </w:pPr>
    </w:p>
    <w:p w14:paraId="7C37428D" w14:textId="526A8906" w:rsidR="00043D82" w:rsidRPr="004C6262" w:rsidRDefault="007B054D" w:rsidP="00592032">
      <w:pPr>
        <w:autoSpaceDE w:val="0"/>
        <w:autoSpaceDN w:val="0"/>
        <w:jc w:val="both"/>
        <w:rPr>
          <w:rFonts w:ascii="Corbel" w:hAnsi="Corbel" w:cs="Arial"/>
          <w:b/>
          <w:bCs/>
          <w:color w:val="000000" w:themeColor="text1"/>
          <w:sz w:val="20"/>
          <w14:numForm w14:val="lining"/>
        </w:rPr>
      </w:pPr>
      <w:r w:rsidRPr="004C6262">
        <w:rPr>
          <w:rFonts w:ascii="Corbel" w:hAnsi="Corbel" w:cs="Arial"/>
          <w:b/>
          <w:bCs/>
          <w:color w:val="000000" w:themeColor="text1"/>
          <w:sz w:val="20"/>
          <w14:numForm w14:val="lining"/>
        </w:rPr>
        <w:t>Stanovisko tajomníčky LF UK:</w:t>
      </w:r>
    </w:p>
    <w:p w14:paraId="41B5A60A" w14:textId="77777777" w:rsidR="00870A7D" w:rsidRDefault="00870A7D" w:rsidP="00592032">
      <w:pPr>
        <w:autoSpaceDE w:val="0"/>
        <w:autoSpaceDN w:val="0"/>
        <w:jc w:val="both"/>
        <w:rPr>
          <w:rFonts w:ascii="Corbel" w:hAnsi="Corbel" w:cs="Arial"/>
          <w:b/>
          <w:bCs/>
          <w:color w:val="000000" w:themeColor="text1"/>
          <w:sz w:val="20"/>
          <w14:numForm w14:val="lining"/>
        </w:rPr>
      </w:pPr>
    </w:p>
    <w:p w14:paraId="1B31DBBB" w14:textId="77777777" w:rsidR="00870A7D" w:rsidRDefault="00870A7D" w:rsidP="00592032">
      <w:pPr>
        <w:autoSpaceDE w:val="0"/>
        <w:autoSpaceDN w:val="0"/>
        <w:jc w:val="both"/>
        <w:rPr>
          <w:rFonts w:ascii="Corbel" w:hAnsi="Corbel" w:cs="Arial"/>
          <w:b/>
          <w:bCs/>
          <w:color w:val="000000" w:themeColor="text1"/>
          <w:sz w:val="20"/>
          <w14:numForm w14:val="lining"/>
        </w:rPr>
      </w:pPr>
    </w:p>
    <w:p w14:paraId="131D6B37" w14:textId="77777777" w:rsidR="00870A7D" w:rsidRDefault="00870A7D" w:rsidP="00592032">
      <w:pPr>
        <w:autoSpaceDE w:val="0"/>
        <w:autoSpaceDN w:val="0"/>
        <w:jc w:val="both"/>
        <w:rPr>
          <w:rFonts w:ascii="Corbel" w:hAnsi="Corbel" w:cs="Arial"/>
          <w:b/>
          <w:bCs/>
          <w:color w:val="000000" w:themeColor="text1"/>
          <w:sz w:val="20"/>
          <w14:numForm w14:val="lining"/>
        </w:rPr>
      </w:pPr>
    </w:p>
    <w:p w14:paraId="1DA05E48" w14:textId="77777777" w:rsidR="00870A7D" w:rsidRDefault="00870A7D" w:rsidP="00592032">
      <w:pPr>
        <w:autoSpaceDE w:val="0"/>
        <w:autoSpaceDN w:val="0"/>
        <w:jc w:val="both"/>
        <w:rPr>
          <w:rFonts w:ascii="Corbel" w:hAnsi="Corbel" w:cs="Arial"/>
          <w:b/>
          <w:bCs/>
          <w:color w:val="000000" w:themeColor="text1"/>
          <w:sz w:val="20"/>
          <w14:numForm w14:val="lining"/>
        </w:rPr>
      </w:pPr>
    </w:p>
    <w:p w14:paraId="2566E0E1" w14:textId="64E0330B" w:rsidR="00E93CA9" w:rsidRPr="00870A7D" w:rsidRDefault="00870A7D" w:rsidP="00592032">
      <w:pPr>
        <w:autoSpaceDE w:val="0"/>
        <w:autoSpaceDN w:val="0"/>
        <w:jc w:val="both"/>
        <w:rPr>
          <w:rFonts w:ascii="Corbel" w:hAnsi="Corbel" w:cs="Arial"/>
          <w:b/>
          <w:bCs/>
          <w:color w:val="000000" w:themeColor="text1"/>
          <w:sz w:val="20"/>
          <w14:numForm w14:val="lining"/>
        </w:rPr>
      </w:pPr>
      <w:r>
        <w:rPr>
          <w:rFonts w:ascii="Corbel" w:hAnsi="Corbel" w:cs="Arial"/>
          <w:b/>
          <w:bCs/>
          <w:color w:val="000000" w:themeColor="text1"/>
          <w:sz w:val="20"/>
          <w14:numForm w14:val="lining"/>
        </w:rPr>
        <w:t>Súhlas/nesúhlas</w:t>
      </w:r>
      <w:r w:rsidR="007B054D" w:rsidRPr="004C6262">
        <w:rPr>
          <w:rFonts w:ascii="Corbel" w:hAnsi="Corbel" w:cs="Arial"/>
          <w:b/>
          <w:bCs/>
          <w:color w:val="000000" w:themeColor="text1"/>
          <w:sz w:val="20"/>
          <w14:numForm w14:val="lining"/>
        </w:rPr>
        <w:t xml:space="preserve"> dekana LF UK:</w:t>
      </w:r>
      <w:bookmarkEnd w:id="0"/>
    </w:p>
    <w:sectPr w:rsidR="00E93CA9" w:rsidRPr="00870A7D" w:rsidSect="00717BE5">
      <w:headerReference w:type="default" r:id="rId11"/>
      <w:footerReference w:type="default" r:id="rId12"/>
      <w:type w:val="continuous"/>
      <w:pgSz w:w="11906" w:h="16838"/>
      <w:pgMar w:top="426" w:right="1133" w:bottom="1276" w:left="1440" w:header="680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CF446D" w14:textId="77777777" w:rsidR="005446B2" w:rsidRDefault="005446B2" w:rsidP="00AA3035">
      <w:r>
        <w:separator/>
      </w:r>
    </w:p>
  </w:endnote>
  <w:endnote w:type="continuationSeparator" w:id="0">
    <w:p w14:paraId="46EA4525" w14:textId="77777777" w:rsidR="005446B2" w:rsidRDefault="005446B2" w:rsidP="00AA30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rbel">
    <w:panose1 w:val="020B0503020204020204"/>
    <w:charset w:val="EE"/>
    <w:family w:val="swiss"/>
    <w:pitch w:val="variable"/>
    <w:sig w:usb0="A00002EF" w:usb1="4000A44B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imes New Roman (Body CS)">
    <w:altName w:val="Times New Roman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2FD4A4" w14:textId="77777777" w:rsidR="000B78C7" w:rsidRDefault="000B78C7" w:rsidP="00450555">
    <w:pPr>
      <w:spacing w:line="276" w:lineRule="auto"/>
    </w:pPr>
  </w:p>
  <w:tbl>
    <w:tblPr>
      <w:tblStyle w:val="Mriekatabuky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3260"/>
      <w:gridCol w:w="2845"/>
      <w:gridCol w:w="2921"/>
    </w:tblGrid>
    <w:tr w:rsidR="000B78C7" w:rsidRPr="00AA3035" w14:paraId="6607D2E9" w14:textId="77777777" w:rsidTr="0070224A">
      <w:trPr>
        <w:trHeight w:val="567"/>
      </w:trPr>
      <w:tc>
        <w:tcPr>
          <w:tcW w:w="3260" w:type="dxa"/>
          <w:shd w:val="clear" w:color="auto" w:fill="auto"/>
          <w:vAlign w:val="center"/>
        </w:tcPr>
        <w:p w14:paraId="15B090EE" w14:textId="7A4AC13C" w:rsidR="000B78C7" w:rsidRPr="00117085" w:rsidRDefault="000B78C7" w:rsidP="00117085">
          <w:pPr>
            <w:autoSpaceDE w:val="0"/>
            <w:autoSpaceDN w:val="0"/>
            <w:rPr>
              <w:rFonts w:ascii="Corbel" w:hAnsi="Corbel"/>
              <w:color w:val="A02C33"/>
              <w:sz w:val="20"/>
              <w:u w:val="single"/>
              <w:lang w:val="en-GB" w:eastAsia="sk-SK"/>
            </w:rPr>
          </w:pPr>
        </w:p>
      </w:tc>
      <w:tc>
        <w:tcPr>
          <w:tcW w:w="2845" w:type="dxa"/>
          <w:shd w:val="clear" w:color="auto" w:fill="auto"/>
          <w:vAlign w:val="center"/>
        </w:tcPr>
        <w:p w14:paraId="31B4BDF9" w14:textId="77777777" w:rsidR="000B78C7" w:rsidRPr="00AA3035" w:rsidRDefault="000B78C7" w:rsidP="00765F93">
          <w:pPr>
            <w:tabs>
              <w:tab w:val="center" w:pos="1742"/>
            </w:tabs>
            <w:spacing w:line="276" w:lineRule="auto"/>
            <w:jc w:val="center"/>
            <w:rPr>
              <w:rFonts w:ascii="Corbel" w:hAnsi="Corbel"/>
            </w:rPr>
          </w:pPr>
          <w:r w:rsidRPr="00AA3035">
            <w:rPr>
              <w:rFonts w:ascii="Corbel" w:hAnsi="Corbel"/>
              <w:noProof/>
            </w:rPr>
            <w:drawing>
              <wp:inline distT="0" distB="0" distL="0" distR="0" wp14:anchorId="3156808B" wp14:editId="5E8E1083">
                <wp:extent cx="540000" cy="540000"/>
                <wp:effectExtent l="0" t="0" r="6350" b="6350"/>
                <wp:docPr id="68" name="Picture 4" descr="Shape&#10;&#10;Description automatically generated with low confidenc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4" name="Picture 4" descr="Shape&#10;&#10;Description automatically generated with low confidence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40000" cy="5400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921" w:type="dxa"/>
          <w:shd w:val="clear" w:color="auto" w:fill="auto"/>
          <w:vAlign w:val="center"/>
        </w:tcPr>
        <w:p w14:paraId="7DE8C62E" w14:textId="77777777" w:rsidR="000B78C7" w:rsidRPr="006C7C57" w:rsidRDefault="000B78C7" w:rsidP="005E3A72">
          <w:pPr>
            <w:pStyle w:val="Patkavpravo"/>
          </w:pPr>
          <w:r w:rsidRPr="006C7C57">
            <w:t>www.uniba.sk</w:t>
          </w:r>
        </w:p>
      </w:tc>
    </w:tr>
  </w:tbl>
  <w:p w14:paraId="55332CC1" w14:textId="77777777" w:rsidR="000B78C7" w:rsidRPr="00AA3035" w:rsidRDefault="000B78C7" w:rsidP="00450555">
    <w:pPr>
      <w:spacing w:line="276" w:lineRule="auto"/>
      <w:rPr>
        <w:rFonts w:ascii="Corbel" w:hAnsi="Corbe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D8717AC" w14:textId="77777777" w:rsidR="005446B2" w:rsidRDefault="005446B2" w:rsidP="00AA3035">
      <w:r>
        <w:separator/>
      </w:r>
    </w:p>
  </w:footnote>
  <w:footnote w:type="continuationSeparator" w:id="0">
    <w:p w14:paraId="0CCFD892" w14:textId="77777777" w:rsidR="005446B2" w:rsidRDefault="005446B2" w:rsidP="00AA3035">
      <w:r>
        <w:continuationSeparator/>
      </w:r>
    </w:p>
  </w:footnote>
  <w:footnote w:id="1">
    <w:p w14:paraId="34D0A615" w14:textId="0FAD38F4" w:rsidR="004359D1" w:rsidRPr="004359D1" w:rsidRDefault="004359D1">
      <w:pPr>
        <w:pStyle w:val="Textpoznmkypodiarou"/>
        <w:rPr>
          <w:rFonts w:ascii="Corbel" w:hAnsi="Corbel"/>
        </w:rPr>
      </w:pPr>
      <w:r w:rsidRPr="004359D1">
        <w:rPr>
          <w:rStyle w:val="Odkaznapoznmkupodiarou"/>
          <w:rFonts w:ascii="Corbel" w:hAnsi="Corbel"/>
        </w:rPr>
        <w:footnoteRef/>
      </w:r>
      <w:r w:rsidRPr="004359D1">
        <w:rPr>
          <w:rFonts w:ascii="Corbel" w:hAnsi="Corbel"/>
        </w:rPr>
        <w:t xml:space="preserve"> Vyberte žiadanú zmenu</w:t>
      </w:r>
    </w:p>
  </w:footnote>
  <w:footnote w:id="2">
    <w:p w14:paraId="52ACBD8F" w14:textId="6F149C88" w:rsidR="004D5630" w:rsidRDefault="004D5630" w:rsidP="007B22BB">
      <w:pPr>
        <w:pStyle w:val="Textpoznmkypodiarou"/>
        <w:jc w:val="both"/>
      </w:pPr>
      <w:r w:rsidRPr="002F244E">
        <w:rPr>
          <w:rStyle w:val="Odkaznapoznmkupodiarou"/>
          <w:rFonts w:ascii="Corbel" w:hAnsi="Corbel"/>
        </w:rPr>
        <w:footnoteRef/>
      </w:r>
      <w:r w:rsidRPr="002F244E">
        <w:rPr>
          <w:rFonts w:ascii="Corbel" w:hAnsi="Corbel"/>
        </w:rPr>
        <w:t xml:space="preserve"> </w:t>
      </w:r>
      <w:r w:rsidRPr="002F244E">
        <w:rPr>
          <w:rFonts w:ascii="Corbel" w:hAnsi="Corbel"/>
        </w:rPr>
        <w:t>Pracovné miesto je</w:t>
      </w:r>
      <w:r w:rsidR="009E0FFB" w:rsidRPr="002F244E">
        <w:rPr>
          <w:rFonts w:ascii="Corbel" w:hAnsi="Corbel"/>
        </w:rPr>
        <w:t xml:space="preserve"> možné vytvoriť/zrušiť</w:t>
      </w:r>
      <w:r w:rsidR="00884996">
        <w:rPr>
          <w:rFonts w:ascii="Corbel" w:hAnsi="Corbel"/>
        </w:rPr>
        <w:t xml:space="preserve">/zmeniť </w:t>
      </w:r>
      <w:r w:rsidR="009E0FFB" w:rsidRPr="002F244E">
        <w:rPr>
          <w:rFonts w:ascii="Corbel" w:hAnsi="Corbel"/>
        </w:rPr>
        <w:t>najskôr prvým dňom nasledujúce</w:t>
      </w:r>
      <w:r w:rsidR="007B22BB" w:rsidRPr="002F244E">
        <w:rPr>
          <w:rFonts w:ascii="Corbel" w:hAnsi="Corbel"/>
        </w:rPr>
        <w:t>ho</w:t>
      </w:r>
      <w:r w:rsidR="009E0FFB" w:rsidRPr="002F244E">
        <w:rPr>
          <w:rFonts w:ascii="Corbel" w:hAnsi="Corbel"/>
        </w:rPr>
        <w:t xml:space="preserve"> kalendárneho mesiaca po doručení tejto žiadosti</w:t>
      </w:r>
      <w:r w:rsidR="007B22BB" w:rsidRPr="002F244E">
        <w:rPr>
          <w:rFonts w:ascii="Corbel" w:hAnsi="Corbel"/>
        </w:rPr>
        <w:t xml:space="preserve"> dekanovi LF UK</w:t>
      </w:r>
      <w:r w:rsidR="00CA5952">
        <w:rPr>
          <w:rFonts w:ascii="Corbel" w:hAnsi="Corbel"/>
        </w:rPr>
        <w:t>.</w:t>
      </w:r>
      <w:r w:rsidR="00983DAE">
        <w:rPr>
          <w:rFonts w:ascii="Corbel" w:hAnsi="Corbel"/>
        </w:rPr>
        <w:t xml:space="preserve"> </w:t>
      </w:r>
      <w:r w:rsidR="009E3B34">
        <w:rPr>
          <w:rFonts w:ascii="Corbel" w:hAnsi="Corbel"/>
        </w:rPr>
        <w:t>Vo vzťahu k účinnosti bude k</w:t>
      </w:r>
      <w:r w:rsidR="00983DAE">
        <w:rPr>
          <w:rFonts w:ascii="Corbel" w:hAnsi="Corbel"/>
        </w:rPr>
        <w:t xml:space="preserve">aždá žiadosť </w:t>
      </w:r>
      <w:r w:rsidR="009E3B34">
        <w:rPr>
          <w:rFonts w:ascii="Corbel" w:hAnsi="Corbel"/>
        </w:rPr>
        <w:t>posúdená individuálne v zmysle platných právnych predpisov.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Mriekatabuky"/>
      <w:tblW w:w="5261" w:type="pct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142" w:type="dxa"/>
        <w:right w:w="0" w:type="dxa"/>
      </w:tblCellMar>
      <w:tblLook w:val="04A0" w:firstRow="1" w:lastRow="0" w:firstColumn="1" w:lastColumn="0" w:noHBand="0" w:noVBand="1"/>
    </w:tblPr>
    <w:tblGrid>
      <w:gridCol w:w="1028"/>
      <w:gridCol w:w="3226"/>
      <w:gridCol w:w="2341"/>
      <w:gridCol w:w="3225"/>
    </w:tblGrid>
    <w:tr w:rsidR="000B78C7" w14:paraId="462E19A6" w14:textId="77777777" w:rsidTr="0070224A">
      <w:trPr>
        <w:trHeight w:val="428"/>
      </w:trPr>
      <w:tc>
        <w:tcPr>
          <w:tcW w:w="523" w:type="pct"/>
          <w:shd w:val="clear" w:color="auto" w:fill="auto"/>
        </w:tcPr>
        <w:p w14:paraId="52F66C40" w14:textId="77777777" w:rsidR="000B78C7" w:rsidRPr="00A84B5A" w:rsidRDefault="000B78C7" w:rsidP="00D73373">
          <w:pPr>
            <w:tabs>
              <w:tab w:val="left" w:pos="1848"/>
            </w:tabs>
            <w:ind w:left="-142" w:right="-133"/>
            <w:rPr>
              <w:rFonts w:ascii="Corbel" w:hAnsi="Corbel"/>
              <w:color w:val="000000" w:themeColor="text1"/>
            </w:rPr>
          </w:pPr>
          <w:r w:rsidRPr="0035489D">
            <w:rPr>
              <w:rFonts w:ascii="Corbel" w:hAnsi="Corbel"/>
              <w:noProof/>
              <w:color w:val="000000" w:themeColor="text1"/>
            </w:rPr>
            <w:drawing>
              <wp:inline distT="0" distB="0" distL="0" distR="0" wp14:anchorId="6EECC683" wp14:editId="0C887220">
                <wp:extent cx="612000" cy="612000"/>
                <wp:effectExtent l="0" t="0" r="0" b="0"/>
                <wp:docPr id="67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Picture 1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12000" cy="6120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642" w:type="pct"/>
          <w:tcBorders>
            <w:right w:val="single" w:sz="6" w:space="0" w:color="auto"/>
          </w:tcBorders>
          <w:shd w:val="clear" w:color="auto" w:fill="auto"/>
        </w:tcPr>
        <w:p w14:paraId="52A3BCF9" w14:textId="77777777" w:rsidR="000B78C7" w:rsidRPr="0083444C" w:rsidRDefault="000B78C7" w:rsidP="003F572D">
          <w:pPr>
            <w:spacing w:before="60" w:line="276" w:lineRule="auto"/>
            <w:ind w:left="3" w:right="283" w:hanging="3"/>
            <w:rPr>
              <w:rFonts w:ascii="Corbel" w:hAnsi="Corbel" w:cs="Segoe UI"/>
              <w:color w:val="000000" w:themeColor="text1"/>
              <w:sz w:val="18"/>
              <w:szCs w:val="18"/>
              <w:shd w:val="clear" w:color="auto" w:fill="FFFFFF"/>
            </w:rPr>
          </w:pPr>
          <w:r w:rsidRPr="006C7C57">
            <w:rPr>
              <w:rFonts w:ascii="Corbel" w:hAnsi="Corbel" w:cs="Segoe UI"/>
              <w:color w:val="000000" w:themeColor="text1"/>
              <w:sz w:val="18"/>
              <w:szCs w:val="18"/>
              <w:shd w:val="clear" w:color="auto" w:fill="FFFFFF"/>
            </w:rPr>
            <w:t>Univerzita Komenského v</w:t>
          </w:r>
          <w:r>
            <w:rPr>
              <w:rFonts w:ascii="Corbel" w:hAnsi="Corbel" w:cs="Segoe UI"/>
              <w:color w:val="000000" w:themeColor="text1"/>
              <w:sz w:val="18"/>
              <w:szCs w:val="18"/>
              <w:shd w:val="clear" w:color="auto" w:fill="FFFFFF"/>
            </w:rPr>
            <w:t> </w:t>
          </w:r>
          <w:r w:rsidRPr="006C7C57">
            <w:rPr>
              <w:rFonts w:ascii="Corbel" w:hAnsi="Corbel" w:cs="Segoe UI"/>
              <w:color w:val="000000" w:themeColor="text1"/>
              <w:sz w:val="18"/>
              <w:szCs w:val="18"/>
              <w:shd w:val="clear" w:color="auto" w:fill="FFFFFF"/>
            </w:rPr>
            <w:t>Bratislave</w:t>
          </w:r>
          <w:r>
            <w:rPr>
              <w:rFonts w:ascii="Corbel" w:hAnsi="Corbel" w:cs="Segoe UI"/>
              <w:color w:val="000000" w:themeColor="text1"/>
              <w:sz w:val="18"/>
              <w:szCs w:val="18"/>
              <w:shd w:val="clear" w:color="auto" w:fill="FFFFFF"/>
            </w:rPr>
            <w:br/>
          </w:r>
          <w:r>
            <w:rPr>
              <w:rFonts w:ascii="Corbel" w:hAnsi="Corbel"/>
              <w:sz w:val="18"/>
              <w:szCs w:val="18"/>
              <w:lang w:eastAsia="en-GB"/>
            </w:rPr>
            <w:t>L</w:t>
          </w:r>
          <w:r w:rsidRPr="0050684C">
            <w:rPr>
              <w:rFonts w:ascii="Corbel" w:hAnsi="Corbel"/>
              <w:sz w:val="18"/>
              <w:szCs w:val="18"/>
              <w:lang w:eastAsia="en-GB"/>
            </w:rPr>
            <w:t xml:space="preserve">ekárska fakulta </w:t>
          </w:r>
        </w:p>
      </w:tc>
      <w:tc>
        <w:tcPr>
          <w:tcW w:w="1192" w:type="pct"/>
          <w:tcBorders>
            <w:left w:val="single" w:sz="6" w:space="0" w:color="auto"/>
            <w:right w:val="single" w:sz="6" w:space="0" w:color="auto"/>
          </w:tcBorders>
        </w:tcPr>
        <w:p w14:paraId="6E95819C" w14:textId="77777777" w:rsidR="000B78C7" w:rsidRPr="009C3CBA" w:rsidRDefault="000B78C7" w:rsidP="00A26412">
          <w:pPr>
            <w:pStyle w:val="Hlavickaadresa"/>
          </w:pPr>
          <w:r w:rsidRPr="009E07D0">
            <w:t>Špitálska 24</w:t>
          </w:r>
          <w:r w:rsidRPr="009E07D0">
            <w:br/>
            <w:t>813 72  Bratislava</w:t>
          </w:r>
        </w:p>
      </w:tc>
      <w:tc>
        <w:tcPr>
          <w:tcW w:w="1642" w:type="pct"/>
          <w:tcBorders>
            <w:left w:val="single" w:sz="6" w:space="0" w:color="auto"/>
          </w:tcBorders>
        </w:tcPr>
        <w:p w14:paraId="4BC1001C" w14:textId="10B0E6B3" w:rsidR="000B78C7" w:rsidRPr="001A2E90" w:rsidRDefault="00031CD2" w:rsidP="005E3A72">
          <w:pPr>
            <w:pStyle w:val="HlavickaODD"/>
          </w:pPr>
          <w:r w:rsidRPr="00031CD2">
            <w:rPr>
              <w:highlight w:val="yellow"/>
            </w:rPr>
            <w:t>Pracovisko</w:t>
          </w:r>
        </w:p>
      </w:tc>
    </w:tr>
  </w:tbl>
  <w:p w14:paraId="719AC939" w14:textId="77777777" w:rsidR="000B78C7" w:rsidRDefault="000B78C7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16555B4"/>
    <w:multiLevelType w:val="hybridMultilevel"/>
    <w:tmpl w:val="646ABC9E"/>
    <w:lvl w:ilvl="0" w:tplc="1F44F5A6">
      <w:start w:val="813"/>
      <w:numFmt w:val="bullet"/>
      <w:lvlText w:val="-"/>
      <w:lvlJc w:val="left"/>
      <w:pPr>
        <w:ind w:left="720" w:hanging="360"/>
      </w:pPr>
      <w:rPr>
        <w:rFonts w:ascii="Corbel" w:eastAsia="Times New Roman" w:hAnsi="Corbel" w:cs="Times New Roman" w:hint="default"/>
        <w:b w:val="0"/>
        <w:color w:val="000000"/>
        <w:sz w:val="24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F894D42"/>
    <w:multiLevelType w:val="hybridMultilevel"/>
    <w:tmpl w:val="BA328EF6"/>
    <w:lvl w:ilvl="0" w:tplc="4FF6EE2C">
      <w:start w:val="2"/>
      <w:numFmt w:val="bullet"/>
      <w:lvlText w:val="-"/>
      <w:lvlJc w:val="left"/>
      <w:pPr>
        <w:ind w:left="3195" w:hanging="360"/>
      </w:pPr>
      <w:rPr>
        <w:rFonts w:ascii="Corbel" w:eastAsia="Times New Roman" w:hAnsi="Corbel" w:cs="Arial" w:hint="default"/>
      </w:rPr>
    </w:lvl>
    <w:lvl w:ilvl="1" w:tplc="041B0003" w:tentative="1">
      <w:start w:val="1"/>
      <w:numFmt w:val="bullet"/>
      <w:lvlText w:val="o"/>
      <w:lvlJc w:val="left"/>
      <w:pPr>
        <w:ind w:left="3915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4635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5355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6075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6795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7515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8235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8955" w:hanging="360"/>
      </w:pPr>
      <w:rPr>
        <w:rFonts w:ascii="Wingdings" w:hAnsi="Wingdings" w:hint="default"/>
      </w:rPr>
    </w:lvl>
  </w:abstractNum>
  <w:abstractNum w:abstractNumId="2" w15:restartNumberingAfterBreak="0">
    <w:nsid w:val="369B062A"/>
    <w:multiLevelType w:val="hybridMultilevel"/>
    <w:tmpl w:val="A9B89AF2"/>
    <w:lvl w:ilvl="0" w:tplc="FD3ECA7C">
      <w:numFmt w:val="bullet"/>
      <w:lvlText w:val="-"/>
      <w:lvlJc w:val="left"/>
      <w:pPr>
        <w:ind w:left="720" w:hanging="360"/>
      </w:pPr>
      <w:rPr>
        <w:rFonts w:ascii="Corbel" w:eastAsia="Times New Roman" w:hAnsi="Corbel" w:cs="Aria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90A0032"/>
    <w:multiLevelType w:val="hybridMultilevel"/>
    <w:tmpl w:val="15A81B6C"/>
    <w:lvl w:ilvl="0" w:tplc="EB108B50">
      <w:start w:val="2"/>
      <w:numFmt w:val="bullet"/>
      <w:lvlText w:val="-"/>
      <w:lvlJc w:val="left"/>
      <w:pPr>
        <w:ind w:left="720" w:hanging="360"/>
      </w:pPr>
      <w:rPr>
        <w:rFonts w:ascii="Corbel" w:eastAsia="Times New Roman" w:hAnsi="Corbel" w:cs="Aria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9F20485"/>
    <w:multiLevelType w:val="hybridMultilevel"/>
    <w:tmpl w:val="DAF0CE90"/>
    <w:lvl w:ilvl="0" w:tplc="139CA920">
      <w:numFmt w:val="bullet"/>
      <w:lvlText w:val="-"/>
      <w:lvlJc w:val="left"/>
      <w:pPr>
        <w:ind w:left="720" w:hanging="360"/>
      </w:pPr>
      <w:rPr>
        <w:rFonts w:ascii="Corbel" w:eastAsia="Times New Roman" w:hAnsi="Corbel" w:cs="Aria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6E11D62"/>
    <w:multiLevelType w:val="hybridMultilevel"/>
    <w:tmpl w:val="ECAAE1DA"/>
    <w:lvl w:ilvl="0" w:tplc="041B0001">
      <w:start w:val="1"/>
      <w:numFmt w:val="bullet"/>
      <w:lvlText w:val=""/>
      <w:lvlJc w:val="left"/>
      <w:pPr>
        <w:ind w:left="129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201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73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45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417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89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61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33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7050" w:hanging="360"/>
      </w:pPr>
      <w:rPr>
        <w:rFonts w:ascii="Wingdings" w:hAnsi="Wingdings" w:hint="default"/>
      </w:rPr>
    </w:lvl>
  </w:abstractNum>
  <w:abstractNum w:abstractNumId="6" w15:restartNumberingAfterBreak="0">
    <w:nsid w:val="6EEF194D"/>
    <w:multiLevelType w:val="multilevel"/>
    <w:tmpl w:val="C28877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7" w15:restartNumberingAfterBreak="0">
    <w:nsid w:val="72364FA9"/>
    <w:multiLevelType w:val="hybridMultilevel"/>
    <w:tmpl w:val="29FCF582"/>
    <w:lvl w:ilvl="0" w:tplc="E724F72E">
      <w:numFmt w:val="bullet"/>
      <w:lvlText w:val="-"/>
      <w:lvlJc w:val="left"/>
      <w:pPr>
        <w:ind w:left="720" w:hanging="360"/>
      </w:pPr>
      <w:rPr>
        <w:rFonts w:ascii="Corbel" w:eastAsia="Times New Roman" w:hAnsi="Corbel" w:cs="Aria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3"/>
  </w:num>
  <w:num w:numId="3">
    <w:abstractNumId w:val="7"/>
  </w:num>
  <w:num w:numId="4">
    <w:abstractNumId w:val="4"/>
  </w:num>
  <w:num w:numId="5">
    <w:abstractNumId w:val="2"/>
  </w:num>
  <w:num w:numId="6">
    <w:abstractNumId w:val="5"/>
  </w:num>
  <w:num w:numId="7">
    <w:abstractNumId w:val="1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567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01628"/>
    <w:rsid w:val="000025C6"/>
    <w:rsid w:val="0001406E"/>
    <w:rsid w:val="00014580"/>
    <w:rsid w:val="00020FCE"/>
    <w:rsid w:val="00023033"/>
    <w:rsid w:val="00031CD2"/>
    <w:rsid w:val="00032522"/>
    <w:rsid w:val="00032D7B"/>
    <w:rsid w:val="000436CC"/>
    <w:rsid w:val="00043D82"/>
    <w:rsid w:val="00045C2F"/>
    <w:rsid w:val="0005022C"/>
    <w:rsid w:val="00053A01"/>
    <w:rsid w:val="0005452A"/>
    <w:rsid w:val="0005486C"/>
    <w:rsid w:val="000716C5"/>
    <w:rsid w:val="00071F23"/>
    <w:rsid w:val="000737F6"/>
    <w:rsid w:val="00077A06"/>
    <w:rsid w:val="00077AFF"/>
    <w:rsid w:val="00080B78"/>
    <w:rsid w:val="00086875"/>
    <w:rsid w:val="00087241"/>
    <w:rsid w:val="00091416"/>
    <w:rsid w:val="000B2603"/>
    <w:rsid w:val="000B512C"/>
    <w:rsid w:val="000B78C7"/>
    <w:rsid w:val="000B7DD7"/>
    <w:rsid w:val="000D0A69"/>
    <w:rsid w:val="000D362B"/>
    <w:rsid w:val="000D4FA5"/>
    <w:rsid w:val="000E7D8C"/>
    <w:rsid w:val="000F10FF"/>
    <w:rsid w:val="000F4AE0"/>
    <w:rsid w:val="000F5024"/>
    <w:rsid w:val="00101628"/>
    <w:rsid w:val="001018BE"/>
    <w:rsid w:val="00101DFA"/>
    <w:rsid w:val="00102CF0"/>
    <w:rsid w:val="001073D6"/>
    <w:rsid w:val="001079FE"/>
    <w:rsid w:val="001121F1"/>
    <w:rsid w:val="0011313D"/>
    <w:rsid w:val="00113DF9"/>
    <w:rsid w:val="0011401E"/>
    <w:rsid w:val="00114942"/>
    <w:rsid w:val="00117085"/>
    <w:rsid w:val="00124176"/>
    <w:rsid w:val="00137186"/>
    <w:rsid w:val="00144341"/>
    <w:rsid w:val="00151E22"/>
    <w:rsid w:val="00156D75"/>
    <w:rsid w:val="00163D35"/>
    <w:rsid w:val="0017081E"/>
    <w:rsid w:val="001752C8"/>
    <w:rsid w:val="001977F3"/>
    <w:rsid w:val="001A2E90"/>
    <w:rsid w:val="001A38B9"/>
    <w:rsid w:val="001A5693"/>
    <w:rsid w:val="001A7012"/>
    <w:rsid w:val="001B2ADF"/>
    <w:rsid w:val="001B3A97"/>
    <w:rsid w:val="001B628E"/>
    <w:rsid w:val="001D1A1C"/>
    <w:rsid w:val="001D33A5"/>
    <w:rsid w:val="001D3756"/>
    <w:rsid w:val="001E2D19"/>
    <w:rsid w:val="001E69A2"/>
    <w:rsid w:val="001E6A97"/>
    <w:rsid w:val="001F08A3"/>
    <w:rsid w:val="001F4FCC"/>
    <w:rsid w:val="001F57BF"/>
    <w:rsid w:val="0020354D"/>
    <w:rsid w:val="00203601"/>
    <w:rsid w:val="00221514"/>
    <w:rsid w:val="00224E97"/>
    <w:rsid w:val="0022512A"/>
    <w:rsid w:val="00242CAF"/>
    <w:rsid w:val="00250363"/>
    <w:rsid w:val="00252EB2"/>
    <w:rsid w:val="00254FC4"/>
    <w:rsid w:val="00255AA8"/>
    <w:rsid w:val="002612CF"/>
    <w:rsid w:val="00262366"/>
    <w:rsid w:val="002751D7"/>
    <w:rsid w:val="002775A9"/>
    <w:rsid w:val="00281393"/>
    <w:rsid w:val="002A0A49"/>
    <w:rsid w:val="002B4ED6"/>
    <w:rsid w:val="002D49D9"/>
    <w:rsid w:val="002E24B4"/>
    <w:rsid w:val="002E6D33"/>
    <w:rsid w:val="002F244E"/>
    <w:rsid w:val="002F37B0"/>
    <w:rsid w:val="00300324"/>
    <w:rsid w:val="003030A1"/>
    <w:rsid w:val="00312234"/>
    <w:rsid w:val="00320372"/>
    <w:rsid w:val="003232E3"/>
    <w:rsid w:val="003233F8"/>
    <w:rsid w:val="00323CC5"/>
    <w:rsid w:val="00324CFB"/>
    <w:rsid w:val="00331DAF"/>
    <w:rsid w:val="00332430"/>
    <w:rsid w:val="00335397"/>
    <w:rsid w:val="00340897"/>
    <w:rsid w:val="00340977"/>
    <w:rsid w:val="00344290"/>
    <w:rsid w:val="0035489D"/>
    <w:rsid w:val="0036298F"/>
    <w:rsid w:val="00365B7A"/>
    <w:rsid w:val="0037269E"/>
    <w:rsid w:val="00373B53"/>
    <w:rsid w:val="00373EE2"/>
    <w:rsid w:val="003750CF"/>
    <w:rsid w:val="00382199"/>
    <w:rsid w:val="00382A21"/>
    <w:rsid w:val="003948CD"/>
    <w:rsid w:val="003B0F21"/>
    <w:rsid w:val="003B3AA8"/>
    <w:rsid w:val="003B7060"/>
    <w:rsid w:val="003C4F66"/>
    <w:rsid w:val="003C755A"/>
    <w:rsid w:val="003E0CED"/>
    <w:rsid w:val="003E46F1"/>
    <w:rsid w:val="003E6809"/>
    <w:rsid w:val="003F0596"/>
    <w:rsid w:val="003F572D"/>
    <w:rsid w:val="003F622C"/>
    <w:rsid w:val="003F70B7"/>
    <w:rsid w:val="00401D3C"/>
    <w:rsid w:val="004058A3"/>
    <w:rsid w:val="00410AD7"/>
    <w:rsid w:val="00410C3C"/>
    <w:rsid w:val="00416C6F"/>
    <w:rsid w:val="00420312"/>
    <w:rsid w:val="004251AC"/>
    <w:rsid w:val="004265CD"/>
    <w:rsid w:val="00435382"/>
    <w:rsid w:val="004359D1"/>
    <w:rsid w:val="00443AE7"/>
    <w:rsid w:val="004441AD"/>
    <w:rsid w:val="00446EC1"/>
    <w:rsid w:val="00450555"/>
    <w:rsid w:val="0045382C"/>
    <w:rsid w:val="00454E61"/>
    <w:rsid w:val="004605AF"/>
    <w:rsid w:val="00463338"/>
    <w:rsid w:val="004745F6"/>
    <w:rsid w:val="00476720"/>
    <w:rsid w:val="0048127B"/>
    <w:rsid w:val="00485BD6"/>
    <w:rsid w:val="00486013"/>
    <w:rsid w:val="00490F2C"/>
    <w:rsid w:val="004C0C93"/>
    <w:rsid w:val="004C6140"/>
    <w:rsid w:val="004C618E"/>
    <w:rsid w:val="004C6262"/>
    <w:rsid w:val="004D23C8"/>
    <w:rsid w:val="004D3D2C"/>
    <w:rsid w:val="004D5630"/>
    <w:rsid w:val="004D688F"/>
    <w:rsid w:val="004E44B1"/>
    <w:rsid w:val="004F4950"/>
    <w:rsid w:val="004F667F"/>
    <w:rsid w:val="004F747D"/>
    <w:rsid w:val="00500F0A"/>
    <w:rsid w:val="00501778"/>
    <w:rsid w:val="005026FD"/>
    <w:rsid w:val="0050684C"/>
    <w:rsid w:val="005129D5"/>
    <w:rsid w:val="00514A2D"/>
    <w:rsid w:val="00517BE1"/>
    <w:rsid w:val="005320E3"/>
    <w:rsid w:val="005343A2"/>
    <w:rsid w:val="00536210"/>
    <w:rsid w:val="00536296"/>
    <w:rsid w:val="005446B2"/>
    <w:rsid w:val="00545B4F"/>
    <w:rsid w:val="0055139D"/>
    <w:rsid w:val="005516B7"/>
    <w:rsid w:val="00551715"/>
    <w:rsid w:val="00552D51"/>
    <w:rsid w:val="00560E78"/>
    <w:rsid w:val="00561C7A"/>
    <w:rsid w:val="00567334"/>
    <w:rsid w:val="00575489"/>
    <w:rsid w:val="00582546"/>
    <w:rsid w:val="005839F3"/>
    <w:rsid w:val="005903F9"/>
    <w:rsid w:val="00592032"/>
    <w:rsid w:val="00592634"/>
    <w:rsid w:val="005A2B72"/>
    <w:rsid w:val="005C682C"/>
    <w:rsid w:val="005E3A72"/>
    <w:rsid w:val="005E7EDB"/>
    <w:rsid w:val="005F2D3B"/>
    <w:rsid w:val="005F3D08"/>
    <w:rsid w:val="0060669F"/>
    <w:rsid w:val="00607AD4"/>
    <w:rsid w:val="00631701"/>
    <w:rsid w:val="006326CB"/>
    <w:rsid w:val="00653A7D"/>
    <w:rsid w:val="00654A81"/>
    <w:rsid w:val="00674FA0"/>
    <w:rsid w:val="00676C11"/>
    <w:rsid w:val="0069224B"/>
    <w:rsid w:val="006C104B"/>
    <w:rsid w:val="006C1340"/>
    <w:rsid w:val="006C236D"/>
    <w:rsid w:val="006C7C57"/>
    <w:rsid w:val="006E5CDE"/>
    <w:rsid w:val="006E621C"/>
    <w:rsid w:val="006E76B3"/>
    <w:rsid w:val="006E7BE8"/>
    <w:rsid w:val="006F08CC"/>
    <w:rsid w:val="006F3E5C"/>
    <w:rsid w:val="0070224A"/>
    <w:rsid w:val="00710129"/>
    <w:rsid w:val="0071066F"/>
    <w:rsid w:val="0071076C"/>
    <w:rsid w:val="00717BE5"/>
    <w:rsid w:val="0072048A"/>
    <w:rsid w:val="0072407E"/>
    <w:rsid w:val="007240F1"/>
    <w:rsid w:val="0073487F"/>
    <w:rsid w:val="00734BDB"/>
    <w:rsid w:val="00736FCA"/>
    <w:rsid w:val="00737587"/>
    <w:rsid w:val="007427C5"/>
    <w:rsid w:val="00743E81"/>
    <w:rsid w:val="00744E83"/>
    <w:rsid w:val="0075162F"/>
    <w:rsid w:val="00751EC3"/>
    <w:rsid w:val="00756BF4"/>
    <w:rsid w:val="00762D0A"/>
    <w:rsid w:val="007646F4"/>
    <w:rsid w:val="00765529"/>
    <w:rsid w:val="00765F93"/>
    <w:rsid w:val="00770C34"/>
    <w:rsid w:val="0077479B"/>
    <w:rsid w:val="00777DF3"/>
    <w:rsid w:val="007873C4"/>
    <w:rsid w:val="00792E77"/>
    <w:rsid w:val="00794715"/>
    <w:rsid w:val="0079561F"/>
    <w:rsid w:val="00795F25"/>
    <w:rsid w:val="007B054D"/>
    <w:rsid w:val="007B22BB"/>
    <w:rsid w:val="007B22E5"/>
    <w:rsid w:val="007B5380"/>
    <w:rsid w:val="007B6FDD"/>
    <w:rsid w:val="007C3FFB"/>
    <w:rsid w:val="007C41D4"/>
    <w:rsid w:val="007D5C6A"/>
    <w:rsid w:val="007E0713"/>
    <w:rsid w:val="007E51DC"/>
    <w:rsid w:val="007E5C7E"/>
    <w:rsid w:val="007F0C6F"/>
    <w:rsid w:val="007F0CA5"/>
    <w:rsid w:val="007F1C0B"/>
    <w:rsid w:val="007F54C9"/>
    <w:rsid w:val="008015D2"/>
    <w:rsid w:val="00801FFB"/>
    <w:rsid w:val="0080627B"/>
    <w:rsid w:val="00810BFC"/>
    <w:rsid w:val="008123D7"/>
    <w:rsid w:val="008138AB"/>
    <w:rsid w:val="00822AA7"/>
    <w:rsid w:val="0082724C"/>
    <w:rsid w:val="00832EC2"/>
    <w:rsid w:val="0083342B"/>
    <w:rsid w:val="00833F55"/>
    <w:rsid w:val="0083444C"/>
    <w:rsid w:val="0083492B"/>
    <w:rsid w:val="00835779"/>
    <w:rsid w:val="00844379"/>
    <w:rsid w:val="0084762C"/>
    <w:rsid w:val="00854239"/>
    <w:rsid w:val="00855B59"/>
    <w:rsid w:val="008614AF"/>
    <w:rsid w:val="00862ED8"/>
    <w:rsid w:val="00863261"/>
    <w:rsid w:val="008673F3"/>
    <w:rsid w:val="008677DE"/>
    <w:rsid w:val="00870A7D"/>
    <w:rsid w:val="00876355"/>
    <w:rsid w:val="00877F9E"/>
    <w:rsid w:val="00884996"/>
    <w:rsid w:val="00884C87"/>
    <w:rsid w:val="00884E54"/>
    <w:rsid w:val="008945E5"/>
    <w:rsid w:val="00895D2F"/>
    <w:rsid w:val="00896C90"/>
    <w:rsid w:val="008A0C3C"/>
    <w:rsid w:val="008B00AF"/>
    <w:rsid w:val="008B4A45"/>
    <w:rsid w:val="008B4C97"/>
    <w:rsid w:val="008C374E"/>
    <w:rsid w:val="008C791D"/>
    <w:rsid w:val="008D1B15"/>
    <w:rsid w:val="008F3CA8"/>
    <w:rsid w:val="00903ABA"/>
    <w:rsid w:val="00906E7C"/>
    <w:rsid w:val="00924C84"/>
    <w:rsid w:val="009301D9"/>
    <w:rsid w:val="00932124"/>
    <w:rsid w:val="0093240B"/>
    <w:rsid w:val="00933048"/>
    <w:rsid w:val="00934147"/>
    <w:rsid w:val="00935EC5"/>
    <w:rsid w:val="00937EDE"/>
    <w:rsid w:val="00940037"/>
    <w:rsid w:val="00940EB6"/>
    <w:rsid w:val="00947741"/>
    <w:rsid w:val="00950821"/>
    <w:rsid w:val="009644E0"/>
    <w:rsid w:val="00966F12"/>
    <w:rsid w:val="00967EE4"/>
    <w:rsid w:val="00970A53"/>
    <w:rsid w:val="00972A91"/>
    <w:rsid w:val="009746A1"/>
    <w:rsid w:val="009817EC"/>
    <w:rsid w:val="00982F97"/>
    <w:rsid w:val="00983DAE"/>
    <w:rsid w:val="0098711B"/>
    <w:rsid w:val="00990F82"/>
    <w:rsid w:val="00991C80"/>
    <w:rsid w:val="00992279"/>
    <w:rsid w:val="00995CB8"/>
    <w:rsid w:val="009A1319"/>
    <w:rsid w:val="009A6808"/>
    <w:rsid w:val="009B4F0E"/>
    <w:rsid w:val="009C5A16"/>
    <w:rsid w:val="009C5B6B"/>
    <w:rsid w:val="009C7947"/>
    <w:rsid w:val="009D650E"/>
    <w:rsid w:val="009E011D"/>
    <w:rsid w:val="009E07D0"/>
    <w:rsid w:val="009E0FFB"/>
    <w:rsid w:val="009E3B34"/>
    <w:rsid w:val="009E6072"/>
    <w:rsid w:val="00A0574E"/>
    <w:rsid w:val="00A103F7"/>
    <w:rsid w:val="00A10692"/>
    <w:rsid w:val="00A1284C"/>
    <w:rsid w:val="00A16A65"/>
    <w:rsid w:val="00A215BF"/>
    <w:rsid w:val="00A21C81"/>
    <w:rsid w:val="00A26412"/>
    <w:rsid w:val="00A313D0"/>
    <w:rsid w:val="00A31545"/>
    <w:rsid w:val="00A70807"/>
    <w:rsid w:val="00A7380F"/>
    <w:rsid w:val="00A73D96"/>
    <w:rsid w:val="00A82746"/>
    <w:rsid w:val="00A84B5A"/>
    <w:rsid w:val="00A86023"/>
    <w:rsid w:val="00A86A23"/>
    <w:rsid w:val="00AA1F3B"/>
    <w:rsid w:val="00AA3035"/>
    <w:rsid w:val="00AB4BC4"/>
    <w:rsid w:val="00AB520F"/>
    <w:rsid w:val="00AB5280"/>
    <w:rsid w:val="00AB6EC7"/>
    <w:rsid w:val="00AC1F2F"/>
    <w:rsid w:val="00AE7396"/>
    <w:rsid w:val="00B0159B"/>
    <w:rsid w:val="00B127BC"/>
    <w:rsid w:val="00B13468"/>
    <w:rsid w:val="00B14D69"/>
    <w:rsid w:val="00B17FE4"/>
    <w:rsid w:val="00B261F0"/>
    <w:rsid w:val="00B34331"/>
    <w:rsid w:val="00B507AB"/>
    <w:rsid w:val="00B53793"/>
    <w:rsid w:val="00B54F61"/>
    <w:rsid w:val="00B553ED"/>
    <w:rsid w:val="00B55B6C"/>
    <w:rsid w:val="00B60BCD"/>
    <w:rsid w:val="00B64E16"/>
    <w:rsid w:val="00B70DF5"/>
    <w:rsid w:val="00B73D49"/>
    <w:rsid w:val="00B75AC6"/>
    <w:rsid w:val="00B7761B"/>
    <w:rsid w:val="00B8061D"/>
    <w:rsid w:val="00B847BF"/>
    <w:rsid w:val="00BB33AC"/>
    <w:rsid w:val="00BB40F4"/>
    <w:rsid w:val="00BC0F6E"/>
    <w:rsid w:val="00BD1838"/>
    <w:rsid w:val="00BD2DE6"/>
    <w:rsid w:val="00BD40A2"/>
    <w:rsid w:val="00C03C5C"/>
    <w:rsid w:val="00C05359"/>
    <w:rsid w:val="00C10E98"/>
    <w:rsid w:val="00C14A5C"/>
    <w:rsid w:val="00C15EAB"/>
    <w:rsid w:val="00C20CFC"/>
    <w:rsid w:val="00C25302"/>
    <w:rsid w:val="00C27D31"/>
    <w:rsid w:val="00C30601"/>
    <w:rsid w:val="00C31D3A"/>
    <w:rsid w:val="00C32A8F"/>
    <w:rsid w:val="00C33875"/>
    <w:rsid w:val="00C435AA"/>
    <w:rsid w:val="00C45695"/>
    <w:rsid w:val="00C56D72"/>
    <w:rsid w:val="00C60232"/>
    <w:rsid w:val="00C614D2"/>
    <w:rsid w:val="00C61760"/>
    <w:rsid w:val="00C64157"/>
    <w:rsid w:val="00C65A11"/>
    <w:rsid w:val="00C77894"/>
    <w:rsid w:val="00C77D63"/>
    <w:rsid w:val="00C80A8B"/>
    <w:rsid w:val="00C8123F"/>
    <w:rsid w:val="00C836A8"/>
    <w:rsid w:val="00C86412"/>
    <w:rsid w:val="00C936DA"/>
    <w:rsid w:val="00C958AD"/>
    <w:rsid w:val="00C95D95"/>
    <w:rsid w:val="00C968FC"/>
    <w:rsid w:val="00CA09F1"/>
    <w:rsid w:val="00CA324F"/>
    <w:rsid w:val="00CA367E"/>
    <w:rsid w:val="00CA5952"/>
    <w:rsid w:val="00CC05EF"/>
    <w:rsid w:val="00CC5746"/>
    <w:rsid w:val="00CD0F89"/>
    <w:rsid w:val="00CD1FDA"/>
    <w:rsid w:val="00CD245B"/>
    <w:rsid w:val="00CD697B"/>
    <w:rsid w:val="00CF0C83"/>
    <w:rsid w:val="00CF58EA"/>
    <w:rsid w:val="00D018F2"/>
    <w:rsid w:val="00D074DE"/>
    <w:rsid w:val="00D1214B"/>
    <w:rsid w:val="00D16F21"/>
    <w:rsid w:val="00D2020A"/>
    <w:rsid w:val="00D212F4"/>
    <w:rsid w:val="00D21FFF"/>
    <w:rsid w:val="00D22B93"/>
    <w:rsid w:val="00D24176"/>
    <w:rsid w:val="00D26DB1"/>
    <w:rsid w:val="00D34854"/>
    <w:rsid w:val="00D4099B"/>
    <w:rsid w:val="00D40EA3"/>
    <w:rsid w:val="00D4577F"/>
    <w:rsid w:val="00D47016"/>
    <w:rsid w:val="00D53573"/>
    <w:rsid w:val="00D61396"/>
    <w:rsid w:val="00D66A7A"/>
    <w:rsid w:val="00D67439"/>
    <w:rsid w:val="00D723CC"/>
    <w:rsid w:val="00D73373"/>
    <w:rsid w:val="00D74C56"/>
    <w:rsid w:val="00D76CF4"/>
    <w:rsid w:val="00D82130"/>
    <w:rsid w:val="00D86E40"/>
    <w:rsid w:val="00DA4F7B"/>
    <w:rsid w:val="00DA7573"/>
    <w:rsid w:val="00DB0953"/>
    <w:rsid w:val="00DB34AF"/>
    <w:rsid w:val="00DB441C"/>
    <w:rsid w:val="00DC1CC3"/>
    <w:rsid w:val="00DC6815"/>
    <w:rsid w:val="00DD0CE6"/>
    <w:rsid w:val="00DD3DD6"/>
    <w:rsid w:val="00DD5CC0"/>
    <w:rsid w:val="00DE3721"/>
    <w:rsid w:val="00DF1CDC"/>
    <w:rsid w:val="00DF6E91"/>
    <w:rsid w:val="00E04E13"/>
    <w:rsid w:val="00E07A21"/>
    <w:rsid w:val="00E1252B"/>
    <w:rsid w:val="00E12944"/>
    <w:rsid w:val="00E15D12"/>
    <w:rsid w:val="00E27E94"/>
    <w:rsid w:val="00E30251"/>
    <w:rsid w:val="00E30884"/>
    <w:rsid w:val="00E33A8B"/>
    <w:rsid w:val="00E40ED1"/>
    <w:rsid w:val="00E55375"/>
    <w:rsid w:val="00E55B2F"/>
    <w:rsid w:val="00E63BB0"/>
    <w:rsid w:val="00E704BB"/>
    <w:rsid w:val="00E764AD"/>
    <w:rsid w:val="00E769DA"/>
    <w:rsid w:val="00E777DA"/>
    <w:rsid w:val="00E84BCC"/>
    <w:rsid w:val="00E8778C"/>
    <w:rsid w:val="00E93951"/>
    <w:rsid w:val="00E93CA9"/>
    <w:rsid w:val="00E9743F"/>
    <w:rsid w:val="00EA68C1"/>
    <w:rsid w:val="00EB4A6A"/>
    <w:rsid w:val="00EC27F3"/>
    <w:rsid w:val="00EE007F"/>
    <w:rsid w:val="00EE55A1"/>
    <w:rsid w:val="00EF12FE"/>
    <w:rsid w:val="00EF6EC2"/>
    <w:rsid w:val="00F07CA8"/>
    <w:rsid w:val="00F23629"/>
    <w:rsid w:val="00F26F2F"/>
    <w:rsid w:val="00F3607A"/>
    <w:rsid w:val="00F36CB9"/>
    <w:rsid w:val="00F40A02"/>
    <w:rsid w:val="00F4517D"/>
    <w:rsid w:val="00F47F39"/>
    <w:rsid w:val="00F50A9F"/>
    <w:rsid w:val="00F517F9"/>
    <w:rsid w:val="00F563CE"/>
    <w:rsid w:val="00F64D25"/>
    <w:rsid w:val="00F6541A"/>
    <w:rsid w:val="00F730C8"/>
    <w:rsid w:val="00F734D6"/>
    <w:rsid w:val="00F73706"/>
    <w:rsid w:val="00F73C32"/>
    <w:rsid w:val="00F843A8"/>
    <w:rsid w:val="00F87073"/>
    <w:rsid w:val="00F9444D"/>
    <w:rsid w:val="00FB22E9"/>
    <w:rsid w:val="00FB249C"/>
    <w:rsid w:val="00FB255B"/>
    <w:rsid w:val="00FB584B"/>
    <w:rsid w:val="00FC1709"/>
    <w:rsid w:val="00FC476C"/>
    <w:rsid w:val="00FD17CF"/>
    <w:rsid w:val="00FD226E"/>
    <w:rsid w:val="00FD2AD2"/>
    <w:rsid w:val="00FE6DED"/>
    <w:rsid w:val="00FF4004"/>
    <w:rsid w:val="00FF74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0F1DCF37"/>
  <w15:chartTrackingRefBased/>
  <w15:docId w15:val="{981D0435-2564-44F3-80E2-020C8ED096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sk-SK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rsid w:val="00CA324F"/>
    <w:rPr>
      <w:rFonts w:ascii="Times New Roman" w:eastAsia="Times New Roman" w:hAnsi="Times New Roman" w:cs="Times New Roman"/>
      <w:szCs w:val="20"/>
    </w:rPr>
  </w:style>
  <w:style w:type="paragraph" w:styleId="Nadpis1">
    <w:name w:val="heading 1"/>
    <w:basedOn w:val="Normlny"/>
    <w:next w:val="Normlny"/>
    <w:link w:val="Nadpis1Char"/>
    <w:uiPriority w:val="9"/>
    <w:qFormat/>
    <w:rsid w:val="00C10E98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numbering" w:customStyle="1" w:styleId="PremedixBullet">
    <w:name w:val="Premedix Bullet"/>
    <w:basedOn w:val="Bezzoznamu"/>
    <w:uiPriority w:val="99"/>
    <w:rsid w:val="003F0596"/>
  </w:style>
  <w:style w:type="paragraph" w:customStyle="1" w:styleId="Adresa">
    <w:name w:val="Adresa"/>
    <w:basedOn w:val="Normlny"/>
    <w:qFormat/>
    <w:rsid w:val="00F843A8"/>
    <w:pPr>
      <w:spacing w:before="600"/>
      <w:ind w:left="5529"/>
    </w:pPr>
    <w:rPr>
      <w:rFonts w:ascii="Corbel" w:hAnsi="Corbel"/>
      <w:color w:val="000000"/>
      <w:szCs w:val="24"/>
      <w:lang w:eastAsia="sk-SK"/>
      <w14:numForm w14:val="lining"/>
    </w:rPr>
  </w:style>
  <w:style w:type="character" w:customStyle="1" w:styleId="Nadpis1Char">
    <w:name w:val="Nadpis 1 Char"/>
    <w:basedOn w:val="Predvolenpsmoodseku"/>
    <w:link w:val="Nadpis1"/>
    <w:uiPriority w:val="9"/>
    <w:rsid w:val="00C10E9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table" w:styleId="Mriekatabuky">
    <w:name w:val="Table Grid"/>
    <w:basedOn w:val="Normlnatabuka"/>
    <w:uiPriority w:val="39"/>
    <w:rsid w:val="00AA303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HlavickaNazov">
    <w:name w:val="Hlavicka Nazov"/>
    <w:basedOn w:val="Normlny"/>
    <w:qFormat/>
    <w:rsid w:val="00F843A8"/>
    <w:pPr>
      <w:spacing w:before="60" w:line="276" w:lineRule="auto"/>
      <w:ind w:left="3" w:right="283" w:hanging="3"/>
    </w:pPr>
    <w:rPr>
      <w:rFonts w:ascii="Corbel" w:hAnsi="Corbel" w:cs="Segoe UI"/>
      <w:color w:val="000000" w:themeColor="text1"/>
      <w:sz w:val="18"/>
      <w:szCs w:val="18"/>
      <w:shd w:val="clear" w:color="auto" w:fill="FFFFFF"/>
      <w14:numForm w14:val="lining"/>
    </w:rPr>
  </w:style>
  <w:style w:type="paragraph" w:customStyle="1" w:styleId="HlavickaODD">
    <w:name w:val="Hlavicka ODD"/>
    <w:basedOn w:val="Normlny"/>
    <w:qFormat/>
    <w:rsid w:val="00F843A8"/>
    <w:pPr>
      <w:spacing w:before="60" w:line="276" w:lineRule="auto"/>
      <w:ind w:left="173" w:right="93" w:hanging="3"/>
    </w:pPr>
    <w:rPr>
      <w:rFonts w:ascii="Corbel" w:hAnsi="Corbel" w:cs="Times New Roman (Body CS)"/>
      <w:b/>
      <w:bCs/>
      <w:sz w:val="18"/>
      <w:szCs w:val="18"/>
      <w14:numForm w14:val="lining"/>
    </w:rPr>
  </w:style>
  <w:style w:type="paragraph" w:customStyle="1" w:styleId="Identifiktory">
    <w:name w:val="Identifikátory"/>
    <w:basedOn w:val="Normlny"/>
    <w:qFormat/>
    <w:rsid w:val="00F843A8"/>
    <w:pPr>
      <w:ind w:right="-119"/>
    </w:pPr>
    <w:rPr>
      <w:rFonts w:ascii="Corbel" w:hAnsi="Corbel"/>
      <w:sz w:val="20"/>
      <w14:numForm w14:val="lining"/>
    </w:rPr>
  </w:style>
  <w:style w:type="paragraph" w:customStyle="1" w:styleId="Texttelo">
    <w:name w:val="Text telo"/>
    <w:basedOn w:val="Normlny"/>
    <w:qFormat/>
    <w:rsid w:val="00F843A8"/>
    <w:pPr>
      <w:spacing w:before="840"/>
    </w:pPr>
    <w:rPr>
      <w:rFonts w:ascii="Corbel" w:hAnsi="Corbel"/>
      <w:szCs w:val="24"/>
      <w14:numForm w14:val="lining"/>
    </w:rPr>
  </w:style>
  <w:style w:type="paragraph" w:customStyle="1" w:styleId="Patkavlavo">
    <w:name w:val="Patka vlavo"/>
    <w:basedOn w:val="Normlny"/>
    <w:qFormat/>
    <w:rsid w:val="00F843A8"/>
    <w:pPr>
      <w:spacing w:line="276" w:lineRule="auto"/>
    </w:pPr>
    <w:rPr>
      <w:rFonts w:ascii="Corbel" w:hAnsi="Corbel"/>
      <w:sz w:val="18"/>
      <w:szCs w:val="18"/>
      <w14:numForm w14:val="lining"/>
    </w:rPr>
  </w:style>
  <w:style w:type="paragraph" w:customStyle="1" w:styleId="Patkavpravo">
    <w:name w:val="Patka vpravo"/>
    <w:basedOn w:val="Normlny"/>
    <w:qFormat/>
    <w:rsid w:val="00C10E98"/>
    <w:pPr>
      <w:spacing w:line="276" w:lineRule="auto"/>
      <w:jc w:val="right"/>
    </w:pPr>
    <w:rPr>
      <w:rFonts w:ascii="Corbel" w:hAnsi="Corbel" w:cs="Times New Roman (Body CS)"/>
      <w:sz w:val="18"/>
      <w:szCs w:val="18"/>
      <w14:ligatures w14:val="standard"/>
      <w14:numForm w14:val="lining"/>
    </w:rPr>
  </w:style>
  <w:style w:type="paragraph" w:styleId="Hlavika">
    <w:name w:val="header"/>
    <w:basedOn w:val="Normlny"/>
    <w:link w:val="HlavikaChar"/>
    <w:uiPriority w:val="99"/>
    <w:unhideWhenUsed/>
    <w:rsid w:val="005E3A72"/>
    <w:pPr>
      <w:tabs>
        <w:tab w:val="center" w:pos="4513"/>
        <w:tab w:val="right" w:pos="9026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5E3A72"/>
    <w:rPr>
      <w:rFonts w:ascii="Times New Roman" w:eastAsia="Times New Roman" w:hAnsi="Times New Roman" w:cs="Times New Roman"/>
      <w:szCs w:val="20"/>
    </w:rPr>
  </w:style>
  <w:style w:type="paragraph" w:styleId="Pta">
    <w:name w:val="footer"/>
    <w:basedOn w:val="Normlny"/>
    <w:link w:val="PtaChar"/>
    <w:uiPriority w:val="99"/>
    <w:unhideWhenUsed/>
    <w:rsid w:val="005E3A72"/>
    <w:pPr>
      <w:tabs>
        <w:tab w:val="center" w:pos="4513"/>
        <w:tab w:val="right" w:pos="9026"/>
      </w:tabs>
    </w:pPr>
  </w:style>
  <w:style w:type="character" w:customStyle="1" w:styleId="PtaChar">
    <w:name w:val="Päta Char"/>
    <w:basedOn w:val="Predvolenpsmoodseku"/>
    <w:link w:val="Pta"/>
    <w:uiPriority w:val="99"/>
    <w:rsid w:val="005E3A72"/>
    <w:rPr>
      <w:rFonts w:ascii="Times New Roman" w:eastAsia="Times New Roman" w:hAnsi="Times New Roman" w:cs="Times New Roman"/>
      <w:szCs w:val="20"/>
    </w:rPr>
  </w:style>
  <w:style w:type="paragraph" w:customStyle="1" w:styleId="Hlavickaadresa">
    <w:name w:val="Hlavicka adresa"/>
    <w:basedOn w:val="Normlny"/>
    <w:qFormat/>
    <w:rsid w:val="005E3A72"/>
    <w:pPr>
      <w:spacing w:before="60" w:line="276" w:lineRule="auto"/>
      <w:ind w:left="173" w:right="170" w:hanging="3"/>
    </w:pPr>
    <w:rPr>
      <w:rFonts w:ascii="Corbel" w:hAnsi="Corbel" w:cs="Times New Roman (Body CS)"/>
      <w:sz w:val="18"/>
      <w:szCs w:val="18"/>
      <w14:numForm w14:val="lining"/>
    </w:rPr>
  </w:style>
  <w:style w:type="paragraph" w:styleId="Nzov">
    <w:name w:val="Title"/>
    <w:basedOn w:val="Normlny"/>
    <w:link w:val="NzovChar"/>
    <w:qFormat/>
    <w:rsid w:val="00156D75"/>
    <w:pPr>
      <w:autoSpaceDE w:val="0"/>
      <w:autoSpaceDN w:val="0"/>
      <w:adjustRightInd w:val="0"/>
      <w:jc w:val="center"/>
    </w:pPr>
    <w:rPr>
      <w:b/>
      <w:bCs/>
      <w:sz w:val="36"/>
      <w:szCs w:val="36"/>
      <w:lang w:val="cs-CZ" w:eastAsia="sk-SK"/>
    </w:rPr>
  </w:style>
  <w:style w:type="character" w:customStyle="1" w:styleId="NzovChar">
    <w:name w:val="Názov Char"/>
    <w:basedOn w:val="Predvolenpsmoodseku"/>
    <w:link w:val="Nzov"/>
    <w:rsid w:val="00156D75"/>
    <w:rPr>
      <w:rFonts w:ascii="Times New Roman" w:eastAsia="Times New Roman" w:hAnsi="Times New Roman" w:cs="Times New Roman"/>
      <w:b/>
      <w:bCs/>
      <w:sz w:val="36"/>
      <w:szCs w:val="36"/>
      <w:lang w:val="cs-CZ" w:eastAsia="sk-SK"/>
    </w:rPr>
  </w:style>
  <w:style w:type="paragraph" w:styleId="Odsekzoznamu">
    <w:name w:val="List Paragraph"/>
    <w:basedOn w:val="Normlny"/>
    <w:uiPriority w:val="34"/>
    <w:qFormat/>
    <w:rsid w:val="00DC6815"/>
    <w:pPr>
      <w:ind w:left="720"/>
      <w:contextualSpacing/>
    </w:pPr>
  </w:style>
  <w:style w:type="paragraph" w:styleId="Textbubliny">
    <w:name w:val="Balloon Text"/>
    <w:basedOn w:val="Normlny"/>
    <w:link w:val="TextbublinyChar"/>
    <w:uiPriority w:val="99"/>
    <w:semiHidden/>
    <w:unhideWhenUsed/>
    <w:rsid w:val="005E7EDB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5E7EDB"/>
    <w:rPr>
      <w:rFonts w:ascii="Segoe UI" w:eastAsia="Times New Roman" w:hAnsi="Segoe UI" w:cs="Segoe UI"/>
      <w:sz w:val="18"/>
      <w:szCs w:val="18"/>
    </w:rPr>
  </w:style>
  <w:style w:type="paragraph" w:styleId="Normlnywebov">
    <w:name w:val="Normal (Web)"/>
    <w:basedOn w:val="Normlny"/>
    <w:uiPriority w:val="99"/>
    <w:semiHidden/>
    <w:unhideWhenUsed/>
    <w:rsid w:val="00736FCA"/>
    <w:pPr>
      <w:spacing w:before="100" w:beforeAutospacing="1" w:after="100" w:afterAutospacing="1"/>
    </w:pPr>
    <w:rPr>
      <w:szCs w:val="24"/>
      <w:lang w:eastAsia="sk-SK"/>
    </w:rPr>
  </w:style>
  <w:style w:type="character" w:styleId="Hypertextovprepojenie">
    <w:name w:val="Hyperlink"/>
    <w:basedOn w:val="Predvolenpsmoodseku"/>
    <w:uiPriority w:val="99"/>
    <w:semiHidden/>
    <w:unhideWhenUsed/>
    <w:rsid w:val="00736FCA"/>
    <w:rPr>
      <w:color w:val="0000FF"/>
      <w:u w:val="single"/>
    </w:rPr>
  </w:style>
  <w:style w:type="paragraph" w:styleId="Textpoznmkypodiarou">
    <w:name w:val="footnote text"/>
    <w:basedOn w:val="Normlny"/>
    <w:link w:val="TextpoznmkypodiarouChar"/>
    <w:uiPriority w:val="99"/>
    <w:semiHidden/>
    <w:unhideWhenUsed/>
    <w:rsid w:val="000B78C7"/>
    <w:rPr>
      <w:sz w:val="20"/>
    </w:rPr>
  </w:style>
  <w:style w:type="character" w:customStyle="1" w:styleId="TextpoznmkypodiarouChar">
    <w:name w:val="Text poznámky pod čiarou Char"/>
    <w:basedOn w:val="Predvolenpsmoodseku"/>
    <w:link w:val="Textpoznmkypodiarou"/>
    <w:uiPriority w:val="99"/>
    <w:semiHidden/>
    <w:rsid w:val="000B78C7"/>
    <w:rPr>
      <w:rFonts w:ascii="Times New Roman" w:eastAsia="Times New Roman" w:hAnsi="Times New Roman" w:cs="Times New Roman"/>
      <w:sz w:val="20"/>
      <w:szCs w:val="20"/>
    </w:rPr>
  </w:style>
  <w:style w:type="character" w:styleId="Odkaznapoznmkupodiarou">
    <w:name w:val="footnote reference"/>
    <w:basedOn w:val="Predvolenpsmoodseku"/>
    <w:uiPriority w:val="99"/>
    <w:semiHidden/>
    <w:unhideWhenUsed/>
    <w:rsid w:val="000B78C7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118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56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8211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095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47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0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17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084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767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448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8487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9309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2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587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295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958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226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065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191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126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26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345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858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237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077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886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eva.bielikova\Downloads\Uradny_list_LF%20(1)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word/webextensions/_rels/taskpanes.xml.rels><?xml version="1.0" encoding="UTF-8" standalone="yes"?>
<Relationships xmlns="http://schemas.openxmlformats.org/package/2006/relationships"><Relationship Id="rId1" Type="http://schemas.microsoft.com/office/2011/relationships/webextension" Target="webextension1.xml"/></Relationships>
</file>

<file path=word/webextensions/taskpanes.xml><?xml version="1.0" encoding="utf-8"?>
<wetp:taskpanes xmlns:wetp="http://schemas.microsoft.com/office/webextensions/taskpanes/2010/11">
  <wetp:taskpane dockstate="right" visibility="0" width="350" row="0">
    <wetp:webextensionref xmlns:r="http://schemas.openxmlformats.org/officeDocument/2006/relationships" r:id="rId1"/>
  </wetp:taskpane>
</wetp:taskpanes>
</file>

<file path=word/webextensions/webextension1.xml><?xml version="1.0" encoding="utf-8"?>
<we:webextension xmlns:we="http://schemas.microsoft.com/office/webextensions/webextension/2010/11" id="{A08332B1-8D13-46D8-8901-4F2406A7F624}">
  <we:reference id="4b785c87-866c-4bad-85d8-5d1ae467ac9a" version="3.5.0.0" store="EXCatalog" storeType="EXCatalog"/>
  <we:alternateReferences>
    <we:reference id="WA104381909" version="3.5.0.0" store="en-US" storeType="OMEX"/>
  </we:alternateReferences>
  <we:properties/>
  <we:bindings/>
  <we:snapshot xmlns:r="http://schemas.openxmlformats.org/officeDocument/2006/relationships"/>
</we:webextension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81604D584877EF4DAD9C1BECD3F9AA4F" ma:contentTypeVersion="7" ma:contentTypeDescription="Umožňuje vytvoriť nový dokument." ma:contentTypeScope="" ma:versionID="649e310f42600db0eed95184011f8fac">
  <xsd:schema xmlns:xsd="http://www.w3.org/2001/XMLSchema" xmlns:xs="http://www.w3.org/2001/XMLSchema" xmlns:p="http://schemas.microsoft.com/office/2006/metadata/properties" xmlns:ns2="c7673380-d5d7-4759-9c34-95e982f8186e" targetNamespace="http://schemas.microsoft.com/office/2006/metadata/properties" ma:root="true" ma:fieldsID="dff56012e82c2f54e4b1560fb396ac07" ns2:_="">
    <xsd:import namespace="c7673380-d5d7-4759-9c34-95e982f8186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7673380-d5d7-4759-9c34-95e982f8186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3851A558-E950-4064-8FA2-C0990AFDF708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E9DE3DF-7FB2-41FE-8D90-60FE6B41198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63EF44B-2C17-4B85-B89D-0F34FEBFD58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7673380-d5d7-4759-9c34-95e982f8186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8A0A7AEC-A79F-4988-82F0-747AECEF720B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Uradny_list_LF (1)</Template>
  <TotalTime>405</TotalTime>
  <Pages>1</Pages>
  <Words>112</Words>
  <Characters>639</Characters>
  <Application>Microsoft Office Word</Application>
  <DocSecurity>0</DocSecurity>
  <Lines>5</Lines>
  <Paragraphs>1</Paragraphs>
  <ScaleCrop>false</ScaleCrop>
  <HeadingPairs>
    <vt:vector size="4" baseType="variant">
      <vt:variant>
        <vt:lpstr>Názov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Bieliková Eva</dc:creator>
  <cp:keywords/>
  <dc:description/>
  <cp:lastModifiedBy>Krasulová Žaneta</cp:lastModifiedBy>
  <cp:revision>224</cp:revision>
  <cp:lastPrinted>2024-06-04T07:33:00Z</cp:lastPrinted>
  <dcterms:created xsi:type="dcterms:W3CDTF">2022-12-07T09:04:00Z</dcterms:created>
  <dcterms:modified xsi:type="dcterms:W3CDTF">2024-09-27T06:04:00Z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0x01010081604D584877EF4DAD9C1BECD3F9AA4F</vt:lpwstr>
  </property>
</Properties>
</file>