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32B024" w14:textId="2DAC1C9A" w:rsidR="00254FC4" w:rsidRPr="00E84BCC" w:rsidRDefault="00254FC4" w:rsidP="007B22E5">
      <w:pPr>
        <w:pStyle w:val="Adresa"/>
        <w:spacing w:before="0" w:line="312" w:lineRule="auto"/>
        <w:ind w:left="0"/>
        <w:rPr>
          <w:rFonts w:cs="Arial"/>
          <w:color w:val="000000" w:themeColor="text1"/>
          <w:sz w:val="20"/>
          <w:szCs w:val="20"/>
          <w:lang w:eastAsia="en-US"/>
        </w:rPr>
      </w:pPr>
      <w:bookmarkStart w:id="0" w:name="_Hlk74723294"/>
    </w:p>
    <w:p w14:paraId="02B823E8" w14:textId="63D4B140" w:rsidR="00254FC4" w:rsidRPr="00E84BCC" w:rsidRDefault="00254FC4" w:rsidP="007B22E5">
      <w:pPr>
        <w:pStyle w:val="Adresa"/>
        <w:spacing w:before="0" w:line="312" w:lineRule="auto"/>
        <w:ind w:left="0"/>
        <w:rPr>
          <w:rFonts w:cs="Arial"/>
          <w:color w:val="000000" w:themeColor="text1"/>
          <w:sz w:val="20"/>
          <w:szCs w:val="20"/>
          <w:lang w:eastAsia="en-US"/>
        </w:rPr>
      </w:pPr>
    </w:p>
    <w:p w14:paraId="08B09A46" w14:textId="77777777" w:rsidR="00673998" w:rsidRPr="00673998" w:rsidRDefault="00673998" w:rsidP="00673998">
      <w:pPr>
        <w:pStyle w:val="Podtitul"/>
        <w:rPr>
          <w:rFonts w:ascii="Corbel" w:hAnsi="Corbel"/>
          <w:sz w:val="32"/>
        </w:rPr>
      </w:pPr>
      <w:r w:rsidRPr="00673998">
        <w:rPr>
          <w:rFonts w:ascii="Corbel" w:hAnsi="Corbel"/>
          <w:sz w:val="32"/>
        </w:rPr>
        <w:t>Žiadosť o poskytnutie pracovného voľna</w:t>
      </w:r>
    </w:p>
    <w:p w14:paraId="7A1B1890" w14:textId="77777777" w:rsidR="00673998" w:rsidRPr="00673998" w:rsidRDefault="00673998" w:rsidP="00673998">
      <w:pPr>
        <w:pStyle w:val="Podtitul"/>
        <w:rPr>
          <w:rFonts w:ascii="Corbel" w:hAnsi="Corbel"/>
          <w:b w:val="0"/>
          <w:sz w:val="22"/>
        </w:rPr>
      </w:pPr>
    </w:p>
    <w:p w14:paraId="7C8A41CC" w14:textId="231BA195" w:rsidR="00673998" w:rsidRPr="00D4112B" w:rsidRDefault="00D4112B" w:rsidP="00673998">
      <w:pPr>
        <w:pStyle w:val="Podtitul"/>
        <w:rPr>
          <w:rFonts w:ascii="Corbel" w:hAnsi="Corbel"/>
          <w:sz w:val="32"/>
          <w:u w:val="single"/>
          <w14:numForm w14:val="lining"/>
        </w:rPr>
      </w:pPr>
      <w:r>
        <w:rPr>
          <w:rFonts w:ascii="Corbel" w:hAnsi="Corbel"/>
          <w:b w:val="0"/>
          <w:sz w:val="22"/>
          <w14:numForm w14:val="lining"/>
        </w:rPr>
        <w:t>v</w:t>
      </w:r>
      <w:r w:rsidR="00673998" w:rsidRPr="00D4112B">
        <w:rPr>
          <w:rFonts w:ascii="Corbel" w:hAnsi="Corbel"/>
          <w:b w:val="0"/>
          <w:sz w:val="22"/>
          <w14:numForm w14:val="lining"/>
        </w:rPr>
        <w:t xml:space="preserve"> zmysle čl. </w:t>
      </w:r>
      <w:r w:rsidR="00EF03D6" w:rsidRPr="00D4112B">
        <w:rPr>
          <w:rFonts w:ascii="Corbel" w:hAnsi="Corbel"/>
          <w:b w:val="0"/>
          <w:sz w:val="22"/>
          <w14:numForm w14:val="lining"/>
        </w:rPr>
        <w:t>16</w:t>
      </w:r>
      <w:r w:rsidR="00673998" w:rsidRPr="00D4112B">
        <w:rPr>
          <w:rFonts w:ascii="Corbel" w:hAnsi="Corbel"/>
          <w:b w:val="0"/>
          <w:sz w:val="22"/>
          <w14:numForm w14:val="lining"/>
        </w:rPr>
        <w:t xml:space="preserve"> ods. </w:t>
      </w:r>
      <w:r w:rsidR="00EF03D6" w:rsidRPr="00D4112B">
        <w:rPr>
          <w:rFonts w:ascii="Corbel" w:hAnsi="Corbel"/>
          <w:b w:val="0"/>
          <w:sz w:val="22"/>
          <w14:numForm w14:val="lining"/>
        </w:rPr>
        <w:t>3</w:t>
      </w:r>
      <w:r w:rsidR="00673998" w:rsidRPr="00D4112B">
        <w:rPr>
          <w:rFonts w:ascii="Corbel" w:hAnsi="Corbel"/>
          <w:b w:val="0"/>
          <w:sz w:val="22"/>
          <w14:numForm w14:val="lining"/>
        </w:rPr>
        <w:t xml:space="preserve"> Kolektívnej zmluvy LF UK na rok 202</w:t>
      </w:r>
      <w:r w:rsidR="00B51D55">
        <w:rPr>
          <w:rFonts w:ascii="Corbel" w:hAnsi="Corbel"/>
          <w:b w:val="0"/>
          <w:sz w:val="22"/>
          <w14:numForm w14:val="lining"/>
        </w:rPr>
        <w:t>5</w:t>
      </w:r>
    </w:p>
    <w:p w14:paraId="5F0B281E" w14:textId="77777777" w:rsidR="00673998" w:rsidRPr="00D4112B" w:rsidRDefault="00673998" w:rsidP="00673998">
      <w:pPr>
        <w:pStyle w:val="Podtitul"/>
        <w:jc w:val="left"/>
        <w:rPr>
          <w:rFonts w:ascii="Corbel" w:hAnsi="Corbel"/>
          <w:sz w:val="22"/>
          <w14:numForm w14:val="lining"/>
        </w:rPr>
      </w:pPr>
    </w:p>
    <w:p w14:paraId="4A0EEE39" w14:textId="77777777" w:rsidR="00673998" w:rsidRPr="00D4112B" w:rsidRDefault="00673998" w:rsidP="00673998">
      <w:pPr>
        <w:pStyle w:val="Podtitul"/>
        <w:jc w:val="left"/>
        <w:rPr>
          <w:rFonts w:ascii="Corbel" w:hAnsi="Corbel"/>
          <w:sz w:val="22"/>
          <w14:numForm w14:val="lining"/>
        </w:rPr>
      </w:pPr>
    </w:p>
    <w:p w14:paraId="39D5ED0E" w14:textId="6F7CFAAA" w:rsidR="00673998" w:rsidRPr="00D4112B" w:rsidRDefault="00795CAC" w:rsidP="00673998">
      <w:pPr>
        <w:pStyle w:val="Podtitul"/>
        <w:spacing w:line="288" w:lineRule="auto"/>
        <w:jc w:val="both"/>
        <w:rPr>
          <w:rFonts w:ascii="Corbel" w:hAnsi="Corbel"/>
          <w:b w:val="0"/>
          <w:sz w:val="22"/>
          <w14:numForm w14:val="lining"/>
        </w:rPr>
      </w:pPr>
      <w:r w:rsidRPr="00D4112B">
        <w:rPr>
          <w:rFonts w:ascii="Corbel" w:hAnsi="Corbel"/>
          <w:b w:val="0"/>
          <w:sz w:val="22"/>
          <w14:numForm w14:val="lining"/>
        </w:rPr>
        <w:t>Ako z</w:t>
      </w:r>
      <w:r w:rsidR="00673998" w:rsidRPr="00D4112B">
        <w:rPr>
          <w:rFonts w:ascii="Corbel" w:hAnsi="Corbel"/>
          <w:b w:val="0"/>
          <w:sz w:val="22"/>
          <w14:numForm w14:val="lining"/>
        </w:rPr>
        <w:t>amestnanec Lekárskej fakulty UK (Meno, priezvisko,  pracovisko</w:t>
      </w:r>
      <w:r w:rsidR="000D63FB">
        <w:rPr>
          <w:rFonts w:ascii="Corbel" w:hAnsi="Corbel"/>
          <w:b w:val="0"/>
          <w:sz w:val="22"/>
          <w14:numForm w14:val="lining"/>
        </w:rPr>
        <w:t xml:space="preserve"> a osobné číslo</w:t>
      </w:r>
      <w:r w:rsidR="00673998" w:rsidRPr="00D4112B">
        <w:rPr>
          <w:rFonts w:ascii="Corbel" w:hAnsi="Corbel"/>
          <w:b w:val="0"/>
          <w:sz w:val="22"/>
          <w14:numForm w14:val="lining"/>
        </w:rPr>
        <w:t>)</w:t>
      </w:r>
    </w:p>
    <w:p w14:paraId="5EF3FE96" w14:textId="77777777" w:rsidR="00673998" w:rsidRPr="00D4112B" w:rsidRDefault="00673998" w:rsidP="00673998">
      <w:pPr>
        <w:pStyle w:val="Podtitul"/>
        <w:spacing w:line="288" w:lineRule="auto"/>
        <w:jc w:val="both"/>
        <w:rPr>
          <w:rFonts w:ascii="Corbel" w:hAnsi="Corbel"/>
          <w:b w:val="0"/>
          <w:sz w:val="22"/>
          <w14:numForm w14:val="lining"/>
        </w:rPr>
      </w:pPr>
    </w:p>
    <w:p w14:paraId="517AABCA" w14:textId="77777777" w:rsidR="00673998" w:rsidRPr="00D4112B" w:rsidRDefault="00673998" w:rsidP="00673998">
      <w:pPr>
        <w:pStyle w:val="Podtitul"/>
        <w:spacing w:line="288" w:lineRule="auto"/>
        <w:jc w:val="both"/>
        <w:rPr>
          <w:rFonts w:ascii="Corbel" w:hAnsi="Corbel"/>
          <w:b w:val="0"/>
          <w:sz w:val="22"/>
          <w14:numForm w14:val="lining"/>
        </w:rPr>
      </w:pPr>
      <w:r w:rsidRPr="00D4112B">
        <w:rPr>
          <w:rFonts w:ascii="Corbel" w:hAnsi="Corbel"/>
          <w:b w:val="0"/>
          <w:sz w:val="22"/>
          <w14:numForm w14:val="lining"/>
        </w:rPr>
        <w:t>---------------------------------------------------------------------------------------------------------------------</w:t>
      </w:r>
    </w:p>
    <w:p w14:paraId="6A1D426A" w14:textId="77777777" w:rsidR="00673998" w:rsidRPr="00D4112B" w:rsidRDefault="00673998" w:rsidP="00673998">
      <w:pPr>
        <w:pStyle w:val="Podtitul"/>
        <w:spacing w:line="288" w:lineRule="auto"/>
        <w:jc w:val="both"/>
        <w:rPr>
          <w:rFonts w:ascii="Corbel" w:hAnsi="Corbel"/>
          <w:b w:val="0"/>
          <w:sz w:val="22"/>
          <w14:numForm w14:val="lining"/>
        </w:rPr>
      </w:pPr>
    </w:p>
    <w:p w14:paraId="7F89DB22" w14:textId="76D102B1" w:rsidR="00673998" w:rsidRPr="00D4112B" w:rsidRDefault="00673998" w:rsidP="000D63FB">
      <w:pPr>
        <w:pStyle w:val="Podtitul"/>
        <w:spacing w:line="360" w:lineRule="auto"/>
        <w:jc w:val="both"/>
        <w:rPr>
          <w:rFonts w:ascii="Corbel" w:hAnsi="Corbel"/>
          <w:b w:val="0"/>
          <w:sz w:val="22"/>
          <w14:numForm w14:val="lining"/>
        </w:rPr>
      </w:pPr>
      <w:r w:rsidRPr="00D4112B">
        <w:rPr>
          <w:rFonts w:ascii="Corbel" w:hAnsi="Corbel"/>
          <w:b w:val="0"/>
          <w:sz w:val="22"/>
          <w14:numForm w14:val="lining"/>
        </w:rPr>
        <w:t xml:space="preserve">Vás týmto </w:t>
      </w:r>
      <w:r w:rsidRPr="00D4112B">
        <w:rPr>
          <w:rFonts w:ascii="Corbel" w:hAnsi="Corbel"/>
          <w:sz w:val="22"/>
          <w14:numForm w14:val="lining"/>
        </w:rPr>
        <w:t>žiadam o poskytnutie jedného dňa pracovného voľna v</w:t>
      </w:r>
      <w:r w:rsidR="00E22D94">
        <w:rPr>
          <w:rFonts w:ascii="Corbel" w:hAnsi="Corbel"/>
          <w:sz w:val="22"/>
          <w14:numForm w14:val="lining"/>
        </w:rPr>
        <w:t> </w:t>
      </w:r>
      <w:r w:rsidR="00B51D55">
        <w:rPr>
          <w:rFonts w:ascii="Corbel" w:hAnsi="Corbel"/>
          <w:sz w:val="22"/>
          <w14:numForm w14:val="lining"/>
        </w:rPr>
        <w:t>prvom</w:t>
      </w:r>
      <w:r w:rsidR="00E22D94">
        <w:rPr>
          <w:rFonts w:ascii="Corbel" w:hAnsi="Corbel"/>
          <w:sz w:val="22"/>
          <w14:numForm w14:val="lining"/>
        </w:rPr>
        <w:t xml:space="preserve"> </w:t>
      </w:r>
      <w:r w:rsidRPr="00D4112B">
        <w:rPr>
          <w:rFonts w:ascii="Corbel" w:hAnsi="Corbel"/>
          <w:sz w:val="22"/>
          <w14:numForm w14:val="lining"/>
        </w:rPr>
        <w:t>polroku 202</w:t>
      </w:r>
      <w:r w:rsidR="00B51D55">
        <w:rPr>
          <w:rFonts w:ascii="Corbel" w:hAnsi="Corbel"/>
          <w:sz w:val="22"/>
          <w14:numForm w14:val="lining"/>
        </w:rPr>
        <w:t>5</w:t>
      </w:r>
      <w:r w:rsidRPr="00D4112B">
        <w:rPr>
          <w:rFonts w:ascii="Corbel" w:hAnsi="Corbel"/>
          <w:sz w:val="22"/>
          <w14:numForm w14:val="lining"/>
        </w:rPr>
        <w:t xml:space="preserve"> plateného formou náhrady funkčného platu na deň   __________</w:t>
      </w:r>
    </w:p>
    <w:p w14:paraId="66A8A681" w14:textId="77777777" w:rsidR="00673998" w:rsidRPr="00D4112B" w:rsidRDefault="00673998" w:rsidP="00673998">
      <w:pPr>
        <w:pStyle w:val="Podtitul"/>
        <w:spacing w:line="288" w:lineRule="auto"/>
        <w:jc w:val="both"/>
        <w:rPr>
          <w:rFonts w:ascii="Corbel" w:hAnsi="Corbel"/>
          <w:b w:val="0"/>
          <w:sz w:val="22"/>
          <w14:numForm w14:val="lining"/>
        </w:rPr>
      </w:pPr>
    </w:p>
    <w:p w14:paraId="6F088624" w14:textId="51E63A1F" w:rsidR="00673998" w:rsidRPr="00D4112B" w:rsidRDefault="00673998" w:rsidP="00673998">
      <w:pPr>
        <w:pStyle w:val="Podtitul"/>
        <w:spacing w:line="288" w:lineRule="auto"/>
        <w:jc w:val="both"/>
        <w:rPr>
          <w:rFonts w:ascii="Corbel" w:hAnsi="Corbel"/>
          <w:b w:val="0"/>
          <w:sz w:val="22"/>
          <w14:numForm w14:val="lining"/>
        </w:rPr>
      </w:pPr>
      <w:r w:rsidRPr="00D4112B">
        <w:rPr>
          <w:rFonts w:ascii="Corbel" w:hAnsi="Corbel"/>
          <w:b w:val="0"/>
          <w:sz w:val="22"/>
          <w14:numForm w14:val="lining"/>
        </w:rPr>
        <w:t xml:space="preserve">V Bratislave,  </w:t>
      </w:r>
      <w:r w:rsidR="00795CAC" w:rsidRPr="00D4112B">
        <w:rPr>
          <w:rFonts w:ascii="Corbel" w:hAnsi="Corbel"/>
          <w:b w:val="0"/>
          <w:sz w:val="22"/>
          <w14:numForm w14:val="lining"/>
        </w:rPr>
        <w:t xml:space="preserve">dňa  </w:t>
      </w:r>
      <w:r w:rsidRPr="00D4112B">
        <w:rPr>
          <w:rFonts w:ascii="Corbel" w:hAnsi="Corbel"/>
          <w:b w:val="0"/>
          <w:sz w:val="22"/>
          <w14:numForm w14:val="lining"/>
        </w:rPr>
        <w:t>___________</w:t>
      </w:r>
    </w:p>
    <w:p w14:paraId="0850A8C8" w14:textId="1967BB41" w:rsidR="00795CAC" w:rsidRDefault="00795CAC" w:rsidP="00673998">
      <w:pPr>
        <w:pStyle w:val="Podtitul"/>
        <w:spacing w:line="288" w:lineRule="auto"/>
        <w:jc w:val="both"/>
        <w:rPr>
          <w:rFonts w:ascii="Corbel" w:hAnsi="Corbel"/>
          <w:b w:val="0"/>
          <w:sz w:val="22"/>
        </w:rPr>
      </w:pPr>
    </w:p>
    <w:p w14:paraId="3B8761BD" w14:textId="77777777" w:rsidR="00795CAC" w:rsidRPr="00673998" w:rsidRDefault="00795CAC" w:rsidP="00673998">
      <w:pPr>
        <w:pStyle w:val="Podtitul"/>
        <w:spacing w:line="288" w:lineRule="auto"/>
        <w:jc w:val="both"/>
        <w:rPr>
          <w:rFonts w:ascii="Corbel" w:hAnsi="Corbel"/>
          <w:b w:val="0"/>
          <w:sz w:val="22"/>
        </w:rPr>
      </w:pPr>
    </w:p>
    <w:p w14:paraId="350F06C5" w14:textId="05F77E11" w:rsidR="00673998" w:rsidRPr="00673998" w:rsidRDefault="00673998" w:rsidP="00795CAC">
      <w:pPr>
        <w:pStyle w:val="Podtitul"/>
        <w:spacing w:line="288" w:lineRule="auto"/>
        <w:ind w:left="6237"/>
        <w:jc w:val="both"/>
        <w:rPr>
          <w:rFonts w:ascii="Corbel" w:hAnsi="Corbel"/>
          <w:b w:val="0"/>
          <w:sz w:val="22"/>
        </w:rPr>
      </w:pPr>
      <w:r w:rsidRPr="00673998">
        <w:rPr>
          <w:rFonts w:ascii="Corbel" w:hAnsi="Corbel"/>
          <w:b w:val="0"/>
          <w:sz w:val="22"/>
        </w:rPr>
        <w:t>______________________</w:t>
      </w:r>
    </w:p>
    <w:p w14:paraId="1C83786E" w14:textId="77777777" w:rsidR="00673998" w:rsidRPr="00673998" w:rsidRDefault="00673998" w:rsidP="00795CAC">
      <w:pPr>
        <w:pStyle w:val="Podtitul"/>
        <w:spacing w:line="288" w:lineRule="auto"/>
        <w:ind w:left="6237"/>
        <w:jc w:val="both"/>
        <w:rPr>
          <w:rFonts w:ascii="Corbel" w:hAnsi="Corbel"/>
          <w:b w:val="0"/>
          <w:sz w:val="22"/>
        </w:rPr>
      </w:pPr>
      <w:r w:rsidRPr="00673998">
        <w:rPr>
          <w:rFonts w:ascii="Corbel" w:hAnsi="Corbel"/>
          <w:b w:val="0"/>
          <w:sz w:val="22"/>
        </w:rPr>
        <w:t>podpis zamestnanca</w:t>
      </w:r>
    </w:p>
    <w:p w14:paraId="7AAFC4A9" w14:textId="53BD612E" w:rsidR="00673998" w:rsidRDefault="00673998" w:rsidP="00795CAC">
      <w:pPr>
        <w:pStyle w:val="Podtitul"/>
        <w:ind w:left="6237"/>
        <w:rPr>
          <w:rFonts w:ascii="Corbel" w:hAnsi="Corbel"/>
        </w:rPr>
      </w:pPr>
    </w:p>
    <w:p w14:paraId="23461387" w14:textId="1BF4881D" w:rsidR="00795CAC" w:rsidRDefault="00795CAC" w:rsidP="00795CAC">
      <w:pPr>
        <w:pStyle w:val="Podtitul"/>
        <w:ind w:left="6237"/>
        <w:rPr>
          <w:rFonts w:ascii="Corbel" w:hAnsi="Corbel"/>
        </w:rPr>
      </w:pPr>
    </w:p>
    <w:p w14:paraId="0F1676DD" w14:textId="77777777" w:rsidR="00795CAC" w:rsidRPr="00673998" w:rsidRDefault="00795CAC" w:rsidP="00795CAC">
      <w:pPr>
        <w:pStyle w:val="Podtitul"/>
        <w:ind w:left="6237"/>
        <w:rPr>
          <w:rFonts w:ascii="Corbel" w:hAnsi="Corbel"/>
        </w:rPr>
      </w:pPr>
    </w:p>
    <w:p w14:paraId="44188A25" w14:textId="77777777" w:rsidR="00673998" w:rsidRPr="00673998" w:rsidRDefault="00673998" w:rsidP="00795CAC">
      <w:pPr>
        <w:pStyle w:val="Podtitul"/>
        <w:spacing w:line="288" w:lineRule="auto"/>
        <w:ind w:left="6237"/>
        <w:jc w:val="both"/>
        <w:rPr>
          <w:rFonts w:ascii="Corbel" w:hAnsi="Corbel"/>
          <w:b w:val="0"/>
          <w:sz w:val="22"/>
        </w:rPr>
      </w:pPr>
      <w:r w:rsidRPr="00673998">
        <w:rPr>
          <w:rFonts w:ascii="Corbel" w:hAnsi="Corbel"/>
          <w:b w:val="0"/>
          <w:sz w:val="22"/>
        </w:rPr>
        <w:t>______________________</w:t>
      </w:r>
    </w:p>
    <w:p w14:paraId="7C7885EE" w14:textId="77777777" w:rsidR="00673998" w:rsidRPr="00673998" w:rsidRDefault="00673998" w:rsidP="00795CAC">
      <w:pPr>
        <w:pStyle w:val="Podtitul"/>
        <w:spacing w:line="288" w:lineRule="auto"/>
        <w:ind w:left="6237"/>
        <w:jc w:val="both"/>
        <w:rPr>
          <w:rFonts w:ascii="Corbel" w:hAnsi="Corbel"/>
          <w:b w:val="0"/>
          <w:sz w:val="22"/>
        </w:rPr>
      </w:pPr>
      <w:r w:rsidRPr="00673998">
        <w:rPr>
          <w:rFonts w:ascii="Corbel" w:hAnsi="Corbel"/>
          <w:b w:val="0"/>
          <w:sz w:val="22"/>
        </w:rPr>
        <w:t>podpis vedúceho zamestnanca</w:t>
      </w:r>
    </w:p>
    <w:p w14:paraId="36B6E928" w14:textId="77777777" w:rsidR="00673998" w:rsidRPr="00673998" w:rsidRDefault="00673998" w:rsidP="00673998">
      <w:pPr>
        <w:pStyle w:val="Podtitul"/>
        <w:jc w:val="left"/>
        <w:rPr>
          <w:rFonts w:ascii="Corbel" w:hAnsi="Corbel"/>
        </w:rPr>
      </w:pPr>
    </w:p>
    <w:p w14:paraId="71A0BD1D" w14:textId="38EAB749" w:rsidR="00254FC4" w:rsidRPr="00673998" w:rsidRDefault="00254FC4" w:rsidP="007B22E5">
      <w:pPr>
        <w:pStyle w:val="Adresa"/>
        <w:spacing w:before="0" w:line="312" w:lineRule="auto"/>
        <w:ind w:left="0"/>
        <w:rPr>
          <w:rFonts w:cs="Arial"/>
          <w:color w:val="000000" w:themeColor="text1"/>
          <w:sz w:val="20"/>
          <w:szCs w:val="20"/>
          <w:lang w:eastAsia="en-US"/>
        </w:rPr>
      </w:pPr>
    </w:p>
    <w:p w14:paraId="529617F3" w14:textId="77777777" w:rsidR="00567334" w:rsidRPr="00673998" w:rsidRDefault="00567334" w:rsidP="00254FC4">
      <w:pPr>
        <w:autoSpaceDE w:val="0"/>
        <w:autoSpaceDN w:val="0"/>
        <w:rPr>
          <w:rFonts w:ascii="Corbel" w:hAnsi="Corbel" w:cs="Arial"/>
          <w:color w:val="000000" w:themeColor="text1"/>
          <w:sz w:val="20"/>
        </w:rPr>
      </w:pPr>
    </w:p>
    <w:p w14:paraId="1E99CB47" w14:textId="77777777" w:rsidR="00567334" w:rsidRPr="00673998" w:rsidRDefault="00567334" w:rsidP="00254FC4">
      <w:pPr>
        <w:autoSpaceDE w:val="0"/>
        <w:autoSpaceDN w:val="0"/>
        <w:rPr>
          <w:rFonts w:ascii="Corbel" w:hAnsi="Corbel" w:cs="Arial"/>
          <w:color w:val="000000" w:themeColor="text1"/>
          <w:sz w:val="20"/>
        </w:rPr>
      </w:pPr>
    </w:p>
    <w:p w14:paraId="747394B0" w14:textId="77777777" w:rsidR="00567334" w:rsidRPr="00673998" w:rsidRDefault="00567334" w:rsidP="00254FC4">
      <w:pPr>
        <w:autoSpaceDE w:val="0"/>
        <w:autoSpaceDN w:val="0"/>
        <w:rPr>
          <w:rFonts w:ascii="Corbel" w:hAnsi="Corbel" w:cs="Arial"/>
          <w:color w:val="000000" w:themeColor="text1"/>
          <w:sz w:val="20"/>
        </w:rPr>
      </w:pPr>
    </w:p>
    <w:p w14:paraId="22F6D54B" w14:textId="77777777" w:rsidR="00634F8F" w:rsidRDefault="00634F8F" w:rsidP="00592032">
      <w:pPr>
        <w:autoSpaceDE w:val="0"/>
        <w:autoSpaceDN w:val="0"/>
        <w:jc w:val="both"/>
        <w:rPr>
          <w:rFonts w:ascii="Corbel" w:hAnsi="Corbel" w:cs="Arial"/>
          <w:color w:val="000000" w:themeColor="text1"/>
          <w:sz w:val="20"/>
        </w:rPr>
      </w:pPr>
    </w:p>
    <w:bookmarkEnd w:id="0"/>
    <w:p w14:paraId="2566E0E1" w14:textId="53EB35FD" w:rsidR="00E93CA9" w:rsidRPr="00567334" w:rsidRDefault="00E93CA9" w:rsidP="00592032">
      <w:pPr>
        <w:autoSpaceDE w:val="0"/>
        <w:autoSpaceDN w:val="0"/>
        <w:jc w:val="both"/>
        <w:rPr>
          <w:rFonts w:ascii="Corbel" w:hAnsi="Corbel"/>
          <w:b/>
          <w:bCs/>
          <w:sz w:val="20"/>
          <w:lang w:eastAsia="sk-SK"/>
        </w:rPr>
      </w:pPr>
    </w:p>
    <w:sectPr w:rsidR="00E93CA9" w:rsidRPr="00567334" w:rsidSect="00717BE5">
      <w:headerReference w:type="default" r:id="rId11"/>
      <w:footerReference w:type="default" r:id="rId12"/>
      <w:type w:val="continuous"/>
      <w:pgSz w:w="11906" w:h="16838"/>
      <w:pgMar w:top="426" w:right="1133" w:bottom="1276" w:left="1440" w:header="680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D8C656" w14:textId="77777777" w:rsidR="00E6592E" w:rsidRDefault="00E6592E" w:rsidP="00AA3035">
      <w:r>
        <w:separator/>
      </w:r>
    </w:p>
  </w:endnote>
  <w:endnote w:type="continuationSeparator" w:id="0">
    <w:p w14:paraId="5074D1D9" w14:textId="77777777" w:rsidR="00E6592E" w:rsidRDefault="00E6592E" w:rsidP="00AA3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2FD4A4" w14:textId="77777777" w:rsidR="000B78C7" w:rsidRDefault="000B78C7" w:rsidP="00450555">
    <w:pPr>
      <w:spacing w:line="276" w:lineRule="auto"/>
    </w:pPr>
  </w:p>
  <w:tbl>
    <w:tblPr>
      <w:tblStyle w:val="Mriekatabuky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260"/>
      <w:gridCol w:w="2845"/>
      <w:gridCol w:w="2921"/>
    </w:tblGrid>
    <w:tr w:rsidR="000B78C7" w:rsidRPr="00AA3035" w14:paraId="6607D2E9" w14:textId="77777777" w:rsidTr="0070224A">
      <w:trPr>
        <w:trHeight w:val="567"/>
      </w:trPr>
      <w:tc>
        <w:tcPr>
          <w:tcW w:w="3260" w:type="dxa"/>
          <w:shd w:val="clear" w:color="auto" w:fill="auto"/>
          <w:vAlign w:val="center"/>
        </w:tcPr>
        <w:p w14:paraId="15B090EE" w14:textId="69E9CFEB" w:rsidR="000B78C7" w:rsidRPr="00117085" w:rsidRDefault="000B78C7" w:rsidP="00117085">
          <w:pPr>
            <w:autoSpaceDE w:val="0"/>
            <w:autoSpaceDN w:val="0"/>
            <w:rPr>
              <w:rFonts w:ascii="Corbel" w:hAnsi="Corbel"/>
              <w:color w:val="A02C33"/>
              <w:sz w:val="20"/>
              <w:u w:val="single"/>
              <w:lang w:val="en-GB" w:eastAsia="sk-SK"/>
            </w:rPr>
          </w:pPr>
        </w:p>
      </w:tc>
      <w:tc>
        <w:tcPr>
          <w:tcW w:w="2845" w:type="dxa"/>
          <w:shd w:val="clear" w:color="auto" w:fill="auto"/>
          <w:vAlign w:val="center"/>
        </w:tcPr>
        <w:p w14:paraId="31B4BDF9" w14:textId="77777777" w:rsidR="000B78C7" w:rsidRPr="00AA3035" w:rsidRDefault="000B78C7" w:rsidP="00765F93">
          <w:pPr>
            <w:tabs>
              <w:tab w:val="center" w:pos="1742"/>
            </w:tabs>
            <w:spacing w:line="276" w:lineRule="auto"/>
            <w:jc w:val="center"/>
            <w:rPr>
              <w:rFonts w:ascii="Corbel" w:hAnsi="Corbel"/>
            </w:rPr>
          </w:pPr>
          <w:r w:rsidRPr="00AA3035">
            <w:rPr>
              <w:rFonts w:ascii="Corbel" w:hAnsi="Corbel"/>
              <w:noProof/>
            </w:rPr>
            <w:drawing>
              <wp:inline distT="0" distB="0" distL="0" distR="0" wp14:anchorId="3156808B" wp14:editId="5E8E1083">
                <wp:extent cx="540000" cy="540000"/>
                <wp:effectExtent l="0" t="0" r="6350" b="6350"/>
                <wp:docPr id="68" name="Picture 4" descr="Shape&#10;&#10;Description automatically generated with low confidenc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Picture 4" descr="Shape&#10;&#10;Description automatically generated with low confidence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0000" cy="54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21" w:type="dxa"/>
          <w:shd w:val="clear" w:color="auto" w:fill="auto"/>
          <w:vAlign w:val="center"/>
        </w:tcPr>
        <w:p w14:paraId="7DE8C62E" w14:textId="77777777" w:rsidR="000B78C7" w:rsidRPr="006C7C57" w:rsidRDefault="000B78C7" w:rsidP="005E3A72">
          <w:pPr>
            <w:pStyle w:val="Patkavpravo"/>
          </w:pPr>
          <w:r w:rsidRPr="006C7C57">
            <w:t>www.uniba.sk</w:t>
          </w:r>
        </w:p>
      </w:tc>
    </w:tr>
  </w:tbl>
  <w:p w14:paraId="55332CC1" w14:textId="77777777" w:rsidR="000B78C7" w:rsidRPr="00AA3035" w:rsidRDefault="000B78C7" w:rsidP="00450555">
    <w:pPr>
      <w:spacing w:line="276" w:lineRule="auto"/>
      <w:rPr>
        <w:rFonts w:ascii="Corbel" w:hAnsi="Corbe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104AC3" w14:textId="77777777" w:rsidR="00E6592E" w:rsidRDefault="00E6592E" w:rsidP="00AA3035">
      <w:r>
        <w:separator/>
      </w:r>
    </w:p>
  </w:footnote>
  <w:footnote w:type="continuationSeparator" w:id="0">
    <w:p w14:paraId="3265E3FC" w14:textId="77777777" w:rsidR="00E6592E" w:rsidRDefault="00E6592E" w:rsidP="00AA30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Mriekatabuky"/>
      <w:tblW w:w="5261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142" w:type="dxa"/>
        <w:right w:w="0" w:type="dxa"/>
      </w:tblCellMar>
      <w:tblLook w:val="04A0" w:firstRow="1" w:lastRow="0" w:firstColumn="1" w:lastColumn="0" w:noHBand="0" w:noVBand="1"/>
    </w:tblPr>
    <w:tblGrid>
      <w:gridCol w:w="1028"/>
      <w:gridCol w:w="3226"/>
      <w:gridCol w:w="2341"/>
      <w:gridCol w:w="3225"/>
    </w:tblGrid>
    <w:tr w:rsidR="000B78C7" w14:paraId="462E19A6" w14:textId="77777777" w:rsidTr="0070224A">
      <w:trPr>
        <w:trHeight w:val="428"/>
      </w:trPr>
      <w:tc>
        <w:tcPr>
          <w:tcW w:w="523" w:type="pct"/>
          <w:shd w:val="clear" w:color="auto" w:fill="auto"/>
        </w:tcPr>
        <w:p w14:paraId="52F66C40" w14:textId="77777777" w:rsidR="000B78C7" w:rsidRPr="00A84B5A" w:rsidRDefault="000B78C7" w:rsidP="00D73373">
          <w:pPr>
            <w:tabs>
              <w:tab w:val="left" w:pos="1848"/>
            </w:tabs>
            <w:ind w:left="-142" w:right="-133"/>
            <w:rPr>
              <w:rFonts w:ascii="Corbel" w:hAnsi="Corbel"/>
              <w:color w:val="000000" w:themeColor="text1"/>
            </w:rPr>
          </w:pPr>
          <w:r w:rsidRPr="0035489D">
            <w:rPr>
              <w:rFonts w:ascii="Corbel" w:hAnsi="Corbel"/>
              <w:noProof/>
              <w:color w:val="000000" w:themeColor="text1"/>
            </w:rPr>
            <w:drawing>
              <wp:inline distT="0" distB="0" distL="0" distR="0" wp14:anchorId="6EECC683" wp14:editId="0C887220">
                <wp:extent cx="612000" cy="612000"/>
                <wp:effectExtent l="0" t="0" r="0" b="0"/>
                <wp:docPr id="67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2000" cy="612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42" w:type="pct"/>
          <w:tcBorders>
            <w:right w:val="single" w:sz="6" w:space="0" w:color="auto"/>
          </w:tcBorders>
          <w:shd w:val="clear" w:color="auto" w:fill="auto"/>
        </w:tcPr>
        <w:p w14:paraId="52A3BCF9" w14:textId="77777777" w:rsidR="000B78C7" w:rsidRPr="0083444C" w:rsidRDefault="000B78C7" w:rsidP="003F572D">
          <w:pPr>
            <w:spacing w:before="60" w:line="276" w:lineRule="auto"/>
            <w:ind w:left="3" w:right="283" w:hanging="3"/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</w:pPr>
          <w:r w:rsidRPr="006C7C57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Univerzita Komenského v</w:t>
          </w:r>
          <w:r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 </w:t>
          </w:r>
          <w:r w:rsidRPr="006C7C57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Bratislave</w:t>
          </w:r>
          <w:r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br/>
          </w:r>
          <w:r>
            <w:rPr>
              <w:rFonts w:ascii="Corbel" w:hAnsi="Corbel"/>
              <w:sz w:val="18"/>
              <w:szCs w:val="18"/>
              <w:lang w:eastAsia="en-GB"/>
            </w:rPr>
            <w:t>L</w:t>
          </w:r>
          <w:r w:rsidRPr="0050684C">
            <w:rPr>
              <w:rFonts w:ascii="Corbel" w:hAnsi="Corbel"/>
              <w:sz w:val="18"/>
              <w:szCs w:val="18"/>
              <w:lang w:eastAsia="en-GB"/>
            </w:rPr>
            <w:t xml:space="preserve">ekárska fakulta </w:t>
          </w:r>
        </w:p>
      </w:tc>
      <w:tc>
        <w:tcPr>
          <w:tcW w:w="1192" w:type="pct"/>
          <w:tcBorders>
            <w:left w:val="single" w:sz="6" w:space="0" w:color="auto"/>
            <w:right w:val="single" w:sz="6" w:space="0" w:color="auto"/>
          </w:tcBorders>
        </w:tcPr>
        <w:p w14:paraId="6E95819C" w14:textId="77777777" w:rsidR="000B78C7" w:rsidRPr="009C3CBA" w:rsidRDefault="000B78C7" w:rsidP="00A26412">
          <w:pPr>
            <w:pStyle w:val="Hlavickaadresa"/>
          </w:pPr>
          <w:r w:rsidRPr="009E07D0">
            <w:t>Špitálska 24</w:t>
          </w:r>
          <w:r w:rsidRPr="009E07D0">
            <w:br/>
            <w:t>813 72  Bratislava</w:t>
          </w:r>
        </w:p>
      </w:tc>
      <w:tc>
        <w:tcPr>
          <w:tcW w:w="1642" w:type="pct"/>
          <w:tcBorders>
            <w:left w:val="single" w:sz="6" w:space="0" w:color="auto"/>
          </w:tcBorders>
        </w:tcPr>
        <w:p w14:paraId="4BC1001C" w14:textId="0DCED6EC" w:rsidR="000B78C7" w:rsidRPr="001A2E90" w:rsidRDefault="000B78C7" w:rsidP="005E3A72">
          <w:pPr>
            <w:pStyle w:val="HlavickaODD"/>
          </w:pPr>
        </w:p>
      </w:tc>
    </w:tr>
  </w:tbl>
  <w:p w14:paraId="719AC939" w14:textId="77777777" w:rsidR="000B78C7" w:rsidRDefault="000B78C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894D42"/>
    <w:multiLevelType w:val="hybridMultilevel"/>
    <w:tmpl w:val="BA328EF6"/>
    <w:lvl w:ilvl="0" w:tplc="4FF6EE2C">
      <w:start w:val="2"/>
      <w:numFmt w:val="bullet"/>
      <w:lvlText w:val="-"/>
      <w:lvlJc w:val="left"/>
      <w:pPr>
        <w:ind w:left="3195" w:hanging="360"/>
      </w:pPr>
      <w:rPr>
        <w:rFonts w:ascii="Corbel" w:eastAsia="Times New Roman" w:hAnsi="Corbel" w:cs="Arial" w:hint="default"/>
      </w:rPr>
    </w:lvl>
    <w:lvl w:ilvl="1" w:tplc="041B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7515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8235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8955" w:hanging="360"/>
      </w:pPr>
      <w:rPr>
        <w:rFonts w:ascii="Wingdings" w:hAnsi="Wingdings" w:hint="default"/>
      </w:rPr>
    </w:lvl>
  </w:abstractNum>
  <w:abstractNum w:abstractNumId="1" w15:restartNumberingAfterBreak="0">
    <w:nsid w:val="369B062A"/>
    <w:multiLevelType w:val="hybridMultilevel"/>
    <w:tmpl w:val="A9B89AF2"/>
    <w:lvl w:ilvl="0" w:tplc="FD3ECA7C">
      <w:numFmt w:val="bullet"/>
      <w:lvlText w:val="-"/>
      <w:lvlJc w:val="left"/>
      <w:pPr>
        <w:ind w:left="720" w:hanging="360"/>
      </w:pPr>
      <w:rPr>
        <w:rFonts w:ascii="Corbel" w:eastAsia="Times New Roman" w:hAnsi="Corbe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0A0032"/>
    <w:multiLevelType w:val="hybridMultilevel"/>
    <w:tmpl w:val="15A81B6C"/>
    <w:lvl w:ilvl="0" w:tplc="EB108B50">
      <w:start w:val="2"/>
      <w:numFmt w:val="bullet"/>
      <w:lvlText w:val="-"/>
      <w:lvlJc w:val="left"/>
      <w:pPr>
        <w:ind w:left="720" w:hanging="360"/>
      </w:pPr>
      <w:rPr>
        <w:rFonts w:ascii="Corbel" w:eastAsia="Times New Roman" w:hAnsi="Corbe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F20485"/>
    <w:multiLevelType w:val="hybridMultilevel"/>
    <w:tmpl w:val="DAF0CE90"/>
    <w:lvl w:ilvl="0" w:tplc="139CA920">
      <w:numFmt w:val="bullet"/>
      <w:lvlText w:val="-"/>
      <w:lvlJc w:val="left"/>
      <w:pPr>
        <w:ind w:left="720" w:hanging="360"/>
      </w:pPr>
      <w:rPr>
        <w:rFonts w:ascii="Corbel" w:eastAsia="Times New Roman" w:hAnsi="Corbe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6E11D62"/>
    <w:multiLevelType w:val="hybridMultilevel"/>
    <w:tmpl w:val="ECAAE1DA"/>
    <w:lvl w:ilvl="0" w:tplc="041B0001">
      <w:start w:val="1"/>
      <w:numFmt w:val="bullet"/>
      <w:lvlText w:val=""/>
      <w:lvlJc w:val="left"/>
      <w:pPr>
        <w:ind w:left="129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01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73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45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17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89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61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33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050" w:hanging="360"/>
      </w:pPr>
      <w:rPr>
        <w:rFonts w:ascii="Wingdings" w:hAnsi="Wingdings" w:hint="default"/>
      </w:rPr>
    </w:lvl>
  </w:abstractNum>
  <w:abstractNum w:abstractNumId="5" w15:restartNumberingAfterBreak="0">
    <w:nsid w:val="6EEF194D"/>
    <w:multiLevelType w:val="multilevel"/>
    <w:tmpl w:val="C28877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72364FA9"/>
    <w:multiLevelType w:val="hybridMultilevel"/>
    <w:tmpl w:val="29FCF582"/>
    <w:lvl w:ilvl="0" w:tplc="E724F72E">
      <w:numFmt w:val="bullet"/>
      <w:lvlText w:val="-"/>
      <w:lvlJc w:val="left"/>
      <w:pPr>
        <w:ind w:left="720" w:hanging="360"/>
      </w:pPr>
      <w:rPr>
        <w:rFonts w:ascii="Corbel" w:eastAsia="Times New Roman" w:hAnsi="Corbe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3"/>
  </w:num>
  <w:num w:numId="5">
    <w:abstractNumId w:val="1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1628"/>
    <w:rsid w:val="000025C6"/>
    <w:rsid w:val="0001406E"/>
    <w:rsid w:val="00014580"/>
    <w:rsid w:val="00020FCE"/>
    <w:rsid w:val="00023033"/>
    <w:rsid w:val="00032D7B"/>
    <w:rsid w:val="00045C2F"/>
    <w:rsid w:val="0005022C"/>
    <w:rsid w:val="00053A01"/>
    <w:rsid w:val="0005452A"/>
    <w:rsid w:val="0005486C"/>
    <w:rsid w:val="000716C5"/>
    <w:rsid w:val="00071F23"/>
    <w:rsid w:val="000737F6"/>
    <w:rsid w:val="00077A06"/>
    <w:rsid w:val="00077AFF"/>
    <w:rsid w:val="00080B78"/>
    <w:rsid w:val="00086875"/>
    <w:rsid w:val="00091416"/>
    <w:rsid w:val="000B21BF"/>
    <w:rsid w:val="000B2603"/>
    <w:rsid w:val="000B512C"/>
    <w:rsid w:val="000B78C7"/>
    <w:rsid w:val="000B7DD7"/>
    <w:rsid w:val="000D0A69"/>
    <w:rsid w:val="000D362B"/>
    <w:rsid w:val="000D4FA5"/>
    <w:rsid w:val="000D63FB"/>
    <w:rsid w:val="000E7D8C"/>
    <w:rsid w:val="000F10FF"/>
    <w:rsid w:val="000F4AE0"/>
    <w:rsid w:val="000F5024"/>
    <w:rsid w:val="001009D1"/>
    <w:rsid w:val="00101628"/>
    <w:rsid w:val="001018BE"/>
    <w:rsid w:val="00101DFA"/>
    <w:rsid w:val="001073D6"/>
    <w:rsid w:val="001079FE"/>
    <w:rsid w:val="001121F1"/>
    <w:rsid w:val="0011313D"/>
    <w:rsid w:val="00117085"/>
    <w:rsid w:val="00124176"/>
    <w:rsid w:val="00137186"/>
    <w:rsid w:val="00144341"/>
    <w:rsid w:val="00151E22"/>
    <w:rsid w:val="00156D75"/>
    <w:rsid w:val="0017081E"/>
    <w:rsid w:val="001752C8"/>
    <w:rsid w:val="001977F3"/>
    <w:rsid w:val="001A2E90"/>
    <w:rsid w:val="001A38B9"/>
    <w:rsid w:val="001A5693"/>
    <w:rsid w:val="001B2ADF"/>
    <w:rsid w:val="001B3A97"/>
    <w:rsid w:val="001B628E"/>
    <w:rsid w:val="001D1A1C"/>
    <w:rsid w:val="001D33A5"/>
    <w:rsid w:val="001D3756"/>
    <w:rsid w:val="001E2D19"/>
    <w:rsid w:val="001F08A3"/>
    <w:rsid w:val="001F4FCC"/>
    <w:rsid w:val="001F57BF"/>
    <w:rsid w:val="0020354D"/>
    <w:rsid w:val="00203601"/>
    <w:rsid w:val="00221514"/>
    <w:rsid w:val="0022512A"/>
    <w:rsid w:val="00242CAF"/>
    <w:rsid w:val="00250363"/>
    <w:rsid w:val="00252EB2"/>
    <w:rsid w:val="00254FC4"/>
    <w:rsid w:val="00255AA8"/>
    <w:rsid w:val="002612CF"/>
    <w:rsid w:val="00262366"/>
    <w:rsid w:val="002751D7"/>
    <w:rsid w:val="002775A9"/>
    <w:rsid w:val="00281393"/>
    <w:rsid w:val="002A0A49"/>
    <w:rsid w:val="002B04E7"/>
    <w:rsid w:val="002B4ED6"/>
    <w:rsid w:val="002D49D9"/>
    <w:rsid w:val="002E24B4"/>
    <w:rsid w:val="002E4353"/>
    <w:rsid w:val="002F37B0"/>
    <w:rsid w:val="00300324"/>
    <w:rsid w:val="0030227D"/>
    <w:rsid w:val="003232E3"/>
    <w:rsid w:val="003233F8"/>
    <w:rsid w:val="00323CC5"/>
    <w:rsid w:val="00324CFB"/>
    <w:rsid w:val="00335397"/>
    <w:rsid w:val="00340897"/>
    <w:rsid w:val="00344290"/>
    <w:rsid w:val="0035489D"/>
    <w:rsid w:val="0036298F"/>
    <w:rsid w:val="00365B7A"/>
    <w:rsid w:val="0037269E"/>
    <w:rsid w:val="00373B53"/>
    <w:rsid w:val="003750CF"/>
    <w:rsid w:val="00382199"/>
    <w:rsid w:val="00382A21"/>
    <w:rsid w:val="003B0F21"/>
    <w:rsid w:val="003B3AA8"/>
    <w:rsid w:val="003C4F66"/>
    <w:rsid w:val="003E0CED"/>
    <w:rsid w:val="003E46F1"/>
    <w:rsid w:val="003F0596"/>
    <w:rsid w:val="003F572D"/>
    <w:rsid w:val="003F70B7"/>
    <w:rsid w:val="004058A3"/>
    <w:rsid w:val="00410AD7"/>
    <w:rsid w:val="00410C3C"/>
    <w:rsid w:val="00420312"/>
    <w:rsid w:val="004251AC"/>
    <w:rsid w:val="00435382"/>
    <w:rsid w:val="004441AD"/>
    <w:rsid w:val="00446EC1"/>
    <w:rsid w:val="00450555"/>
    <w:rsid w:val="00454E61"/>
    <w:rsid w:val="004605AF"/>
    <w:rsid w:val="00463338"/>
    <w:rsid w:val="004745F6"/>
    <w:rsid w:val="00476720"/>
    <w:rsid w:val="00486013"/>
    <w:rsid w:val="00490F2C"/>
    <w:rsid w:val="004C0C93"/>
    <w:rsid w:val="004C6140"/>
    <w:rsid w:val="004C618E"/>
    <w:rsid w:val="004D23C8"/>
    <w:rsid w:val="004D3D2C"/>
    <w:rsid w:val="004D688F"/>
    <w:rsid w:val="004E44B1"/>
    <w:rsid w:val="004F4950"/>
    <w:rsid w:val="00500F0A"/>
    <w:rsid w:val="00501778"/>
    <w:rsid w:val="005026FD"/>
    <w:rsid w:val="0050684C"/>
    <w:rsid w:val="005129D5"/>
    <w:rsid w:val="00514A2D"/>
    <w:rsid w:val="00517BE1"/>
    <w:rsid w:val="005320E3"/>
    <w:rsid w:val="00545B4F"/>
    <w:rsid w:val="005516B7"/>
    <w:rsid w:val="00551715"/>
    <w:rsid w:val="00552D51"/>
    <w:rsid w:val="00567334"/>
    <w:rsid w:val="00575489"/>
    <w:rsid w:val="00582546"/>
    <w:rsid w:val="005903F9"/>
    <w:rsid w:val="00592032"/>
    <w:rsid w:val="005A2B72"/>
    <w:rsid w:val="005D3EA9"/>
    <w:rsid w:val="005E3A72"/>
    <w:rsid w:val="005E7EDB"/>
    <w:rsid w:val="005F2D3B"/>
    <w:rsid w:val="005F3D08"/>
    <w:rsid w:val="00631701"/>
    <w:rsid w:val="006326CB"/>
    <w:rsid w:val="00634F8F"/>
    <w:rsid w:val="00654A81"/>
    <w:rsid w:val="00673998"/>
    <w:rsid w:val="00674FA0"/>
    <w:rsid w:val="0069224B"/>
    <w:rsid w:val="006C104B"/>
    <w:rsid w:val="006C1340"/>
    <w:rsid w:val="006C236D"/>
    <w:rsid w:val="006C7C57"/>
    <w:rsid w:val="006E5CDE"/>
    <w:rsid w:val="006F08CC"/>
    <w:rsid w:val="006F3E5C"/>
    <w:rsid w:val="0070224A"/>
    <w:rsid w:val="00710129"/>
    <w:rsid w:val="0071066F"/>
    <w:rsid w:val="00717BE5"/>
    <w:rsid w:val="0072407E"/>
    <w:rsid w:val="007240F1"/>
    <w:rsid w:val="00734BDB"/>
    <w:rsid w:val="00736FCA"/>
    <w:rsid w:val="00737587"/>
    <w:rsid w:val="007427C5"/>
    <w:rsid w:val="00743E81"/>
    <w:rsid w:val="00744E83"/>
    <w:rsid w:val="0075162F"/>
    <w:rsid w:val="00751EC3"/>
    <w:rsid w:val="00756BF4"/>
    <w:rsid w:val="007614CB"/>
    <w:rsid w:val="00762D0A"/>
    <w:rsid w:val="00765529"/>
    <w:rsid w:val="00765F93"/>
    <w:rsid w:val="00770C34"/>
    <w:rsid w:val="0077479B"/>
    <w:rsid w:val="00777DF3"/>
    <w:rsid w:val="007873C4"/>
    <w:rsid w:val="00792E77"/>
    <w:rsid w:val="00794715"/>
    <w:rsid w:val="0079561F"/>
    <w:rsid w:val="00795CAC"/>
    <w:rsid w:val="00795F25"/>
    <w:rsid w:val="007B22E5"/>
    <w:rsid w:val="007B5380"/>
    <w:rsid w:val="007B6FDD"/>
    <w:rsid w:val="007C3FFB"/>
    <w:rsid w:val="007C41D4"/>
    <w:rsid w:val="007D5C6A"/>
    <w:rsid w:val="007E0713"/>
    <w:rsid w:val="007E51DC"/>
    <w:rsid w:val="007E5C7E"/>
    <w:rsid w:val="007F0CA5"/>
    <w:rsid w:val="007F1C0B"/>
    <w:rsid w:val="007F54C9"/>
    <w:rsid w:val="008015D2"/>
    <w:rsid w:val="00801FFB"/>
    <w:rsid w:val="0080627B"/>
    <w:rsid w:val="00810BFC"/>
    <w:rsid w:val="008123D7"/>
    <w:rsid w:val="008138AB"/>
    <w:rsid w:val="00822AA7"/>
    <w:rsid w:val="0082724C"/>
    <w:rsid w:val="0083342B"/>
    <w:rsid w:val="00833F55"/>
    <w:rsid w:val="0083444C"/>
    <w:rsid w:val="0083492B"/>
    <w:rsid w:val="00835779"/>
    <w:rsid w:val="00844379"/>
    <w:rsid w:val="0084762C"/>
    <w:rsid w:val="00855B59"/>
    <w:rsid w:val="008614AF"/>
    <w:rsid w:val="00862ED8"/>
    <w:rsid w:val="00863261"/>
    <w:rsid w:val="008673F3"/>
    <w:rsid w:val="00876355"/>
    <w:rsid w:val="00877F9E"/>
    <w:rsid w:val="00884C87"/>
    <w:rsid w:val="00884E54"/>
    <w:rsid w:val="008945E5"/>
    <w:rsid w:val="00895D2F"/>
    <w:rsid w:val="008A0C3C"/>
    <w:rsid w:val="008B00AF"/>
    <w:rsid w:val="008B1768"/>
    <w:rsid w:val="008B4A45"/>
    <w:rsid w:val="008C374E"/>
    <w:rsid w:val="008C791D"/>
    <w:rsid w:val="008F3CA8"/>
    <w:rsid w:val="00924C84"/>
    <w:rsid w:val="00932124"/>
    <w:rsid w:val="0093240B"/>
    <w:rsid w:val="00933048"/>
    <w:rsid w:val="00937EDE"/>
    <w:rsid w:val="00940037"/>
    <w:rsid w:val="00940EB6"/>
    <w:rsid w:val="00947741"/>
    <w:rsid w:val="009644E0"/>
    <w:rsid w:val="00967EE4"/>
    <w:rsid w:val="00972A91"/>
    <w:rsid w:val="009817EC"/>
    <w:rsid w:val="00982F97"/>
    <w:rsid w:val="0098711B"/>
    <w:rsid w:val="00990F82"/>
    <w:rsid w:val="00991C80"/>
    <w:rsid w:val="00992279"/>
    <w:rsid w:val="00995CB8"/>
    <w:rsid w:val="009A1319"/>
    <w:rsid w:val="009A6808"/>
    <w:rsid w:val="009C5A16"/>
    <w:rsid w:val="009C5B6B"/>
    <w:rsid w:val="009C7947"/>
    <w:rsid w:val="009D650E"/>
    <w:rsid w:val="009E011D"/>
    <w:rsid w:val="009E07D0"/>
    <w:rsid w:val="009E6072"/>
    <w:rsid w:val="00A0574E"/>
    <w:rsid w:val="00A103F7"/>
    <w:rsid w:val="00A10692"/>
    <w:rsid w:val="00A1284C"/>
    <w:rsid w:val="00A16A65"/>
    <w:rsid w:val="00A21C81"/>
    <w:rsid w:val="00A26412"/>
    <w:rsid w:val="00A31545"/>
    <w:rsid w:val="00A70807"/>
    <w:rsid w:val="00A7380F"/>
    <w:rsid w:val="00A73D96"/>
    <w:rsid w:val="00A84B5A"/>
    <w:rsid w:val="00A86023"/>
    <w:rsid w:val="00AA1F3B"/>
    <w:rsid w:val="00AA3035"/>
    <w:rsid w:val="00AB4BC4"/>
    <w:rsid w:val="00AB5118"/>
    <w:rsid w:val="00AB520F"/>
    <w:rsid w:val="00AB5280"/>
    <w:rsid w:val="00AC1F2F"/>
    <w:rsid w:val="00AC7AA6"/>
    <w:rsid w:val="00AE7396"/>
    <w:rsid w:val="00B127BC"/>
    <w:rsid w:val="00B17FE4"/>
    <w:rsid w:val="00B261F0"/>
    <w:rsid w:val="00B34331"/>
    <w:rsid w:val="00B507AB"/>
    <w:rsid w:val="00B51D55"/>
    <w:rsid w:val="00B53793"/>
    <w:rsid w:val="00B553ED"/>
    <w:rsid w:val="00B55B6C"/>
    <w:rsid w:val="00B60BCD"/>
    <w:rsid w:val="00B73D49"/>
    <w:rsid w:val="00B7761B"/>
    <w:rsid w:val="00B8061D"/>
    <w:rsid w:val="00B847BF"/>
    <w:rsid w:val="00BB33AC"/>
    <w:rsid w:val="00BB40F4"/>
    <w:rsid w:val="00BB559D"/>
    <w:rsid w:val="00BD1838"/>
    <w:rsid w:val="00BD2DE6"/>
    <w:rsid w:val="00BD40A2"/>
    <w:rsid w:val="00C03C5C"/>
    <w:rsid w:val="00C10E98"/>
    <w:rsid w:val="00C14A5C"/>
    <w:rsid w:val="00C20CFC"/>
    <w:rsid w:val="00C25302"/>
    <w:rsid w:val="00C27D31"/>
    <w:rsid w:val="00C30601"/>
    <w:rsid w:val="00C32A8F"/>
    <w:rsid w:val="00C33875"/>
    <w:rsid w:val="00C56D72"/>
    <w:rsid w:val="00C614D2"/>
    <w:rsid w:val="00C61760"/>
    <w:rsid w:val="00C64157"/>
    <w:rsid w:val="00C65A11"/>
    <w:rsid w:val="00C77894"/>
    <w:rsid w:val="00C77D63"/>
    <w:rsid w:val="00C8123F"/>
    <w:rsid w:val="00C836A8"/>
    <w:rsid w:val="00C86412"/>
    <w:rsid w:val="00C936DA"/>
    <w:rsid w:val="00C958AD"/>
    <w:rsid w:val="00C95D95"/>
    <w:rsid w:val="00C968FC"/>
    <w:rsid w:val="00CA09F1"/>
    <w:rsid w:val="00CA324F"/>
    <w:rsid w:val="00CA367E"/>
    <w:rsid w:val="00CC05EF"/>
    <w:rsid w:val="00CC5746"/>
    <w:rsid w:val="00CD0F89"/>
    <w:rsid w:val="00CD1FDA"/>
    <w:rsid w:val="00CD245B"/>
    <w:rsid w:val="00CD697B"/>
    <w:rsid w:val="00CF4144"/>
    <w:rsid w:val="00CF58EA"/>
    <w:rsid w:val="00D018F2"/>
    <w:rsid w:val="00D04200"/>
    <w:rsid w:val="00D16F21"/>
    <w:rsid w:val="00D212F4"/>
    <w:rsid w:val="00D21FFF"/>
    <w:rsid w:val="00D24176"/>
    <w:rsid w:val="00D26DB1"/>
    <w:rsid w:val="00D34854"/>
    <w:rsid w:val="00D4099B"/>
    <w:rsid w:val="00D40EA3"/>
    <w:rsid w:val="00D4112B"/>
    <w:rsid w:val="00D4577F"/>
    <w:rsid w:val="00D53573"/>
    <w:rsid w:val="00D66A7A"/>
    <w:rsid w:val="00D67439"/>
    <w:rsid w:val="00D73373"/>
    <w:rsid w:val="00D74C56"/>
    <w:rsid w:val="00D76CF4"/>
    <w:rsid w:val="00D82130"/>
    <w:rsid w:val="00D86E40"/>
    <w:rsid w:val="00DA4F7B"/>
    <w:rsid w:val="00DA7573"/>
    <w:rsid w:val="00DB0F5A"/>
    <w:rsid w:val="00DB441C"/>
    <w:rsid w:val="00DC1CC3"/>
    <w:rsid w:val="00DC6815"/>
    <w:rsid w:val="00DD2C14"/>
    <w:rsid w:val="00DF1CDC"/>
    <w:rsid w:val="00DF6E91"/>
    <w:rsid w:val="00E04E13"/>
    <w:rsid w:val="00E07A21"/>
    <w:rsid w:val="00E1252B"/>
    <w:rsid w:val="00E12944"/>
    <w:rsid w:val="00E15D12"/>
    <w:rsid w:val="00E22D94"/>
    <w:rsid w:val="00E27E94"/>
    <w:rsid w:val="00E30884"/>
    <w:rsid w:val="00E33A8B"/>
    <w:rsid w:val="00E40ED1"/>
    <w:rsid w:val="00E55375"/>
    <w:rsid w:val="00E60803"/>
    <w:rsid w:val="00E63BB0"/>
    <w:rsid w:val="00E6592E"/>
    <w:rsid w:val="00E764AD"/>
    <w:rsid w:val="00E769DA"/>
    <w:rsid w:val="00E777DA"/>
    <w:rsid w:val="00E84BCC"/>
    <w:rsid w:val="00E8778C"/>
    <w:rsid w:val="00E93CA9"/>
    <w:rsid w:val="00EA2359"/>
    <w:rsid w:val="00EA68C1"/>
    <w:rsid w:val="00EB4A6A"/>
    <w:rsid w:val="00ED17AD"/>
    <w:rsid w:val="00EE007F"/>
    <w:rsid w:val="00EE55A1"/>
    <w:rsid w:val="00EF03D6"/>
    <w:rsid w:val="00EF6EC2"/>
    <w:rsid w:val="00F07CA8"/>
    <w:rsid w:val="00F23629"/>
    <w:rsid w:val="00F26F2F"/>
    <w:rsid w:val="00F3607A"/>
    <w:rsid w:val="00F36CB9"/>
    <w:rsid w:val="00F40A02"/>
    <w:rsid w:val="00F4517D"/>
    <w:rsid w:val="00F50A9F"/>
    <w:rsid w:val="00F563CE"/>
    <w:rsid w:val="00F6541A"/>
    <w:rsid w:val="00F730C8"/>
    <w:rsid w:val="00F734D6"/>
    <w:rsid w:val="00F73706"/>
    <w:rsid w:val="00F73C32"/>
    <w:rsid w:val="00F843A8"/>
    <w:rsid w:val="00F84DF8"/>
    <w:rsid w:val="00F87073"/>
    <w:rsid w:val="00F9444D"/>
    <w:rsid w:val="00FB22E9"/>
    <w:rsid w:val="00FB249C"/>
    <w:rsid w:val="00FB584B"/>
    <w:rsid w:val="00FC1709"/>
    <w:rsid w:val="00FD04CE"/>
    <w:rsid w:val="00FD17CF"/>
    <w:rsid w:val="00FD2AD2"/>
    <w:rsid w:val="00FE692F"/>
    <w:rsid w:val="00FE6DED"/>
    <w:rsid w:val="00FF4004"/>
    <w:rsid w:val="00FF7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0F1DCF37"/>
  <w15:chartTrackingRefBased/>
  <w15:docId w15:val="{981D0435-2564-44F3-80E2-020C8ED096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sk-S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CA324F"/>
    <w:rPr>
      <w:rFonts w:ascii="Times New Roman" w:eastAsia="Times New Roman" w:hAnsi="Times New Roman" w:cs="Times New Roman"/>
      <w:szCs w:val="20"/>
    </w:rPr>
  </w:style>
  <w:style w:type="paragraph" w:styleId="Nadpis1">
    <w:name w:val="heading 1"/>
    <w:basedOn w:val="Normlny"/>
    <w:next w:val="Normlny"/>
    <w:link w:val="Nadpis1Char"/>
    <w:uiPriority w:val="9"/>
    <w:qFormat/>
    <w:rsid w:val="00C10E9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numbering" w:customStyle="1" w:styleId="PremedixBullet">
    <w:name w:val="Premedix Bullet"/>
    <w:basedOn w:val="Bezzoznamu"/>
    <w:uiPriority w:val="99"/>
    <w:rsid w:val="003F0596"/>
  </w:style>
  <w:style w:type="paragraph" w:customStyle="1" w:styleId="Adresa">
    <w:name w:val="Adresa"/>
    <w:basedOn w:val="Normlny"/>
    <w:qFormat/>
    <w:rsid w:val="00F843A8"/>
    <w:pPr>
      <w:spacing w:before="600"/>
      <w:ind w:left="5529"/>
    </w:pPr>
    <w:rPr>
      <w:rFonts w:ascii="Corbel" w:hAnsi="Corbel"/>
      <w:color w:val="000000"/>
      <w:szCs w:val="24"/>
      <w:lang w:eastAsia="sk-SK"/>
      <w14:numForm w14:val="lining"/>
    </w:rPr>
  </w:style>
  <w:style w:type="character" w:customStyle="1" w:styleId="Nadpis1Char">
    <w:name w:val="Nadpis 1 Char"/>
    <w:basedOn w:val="Predvolenpsmoodseku"/>
    <w:link w:val="Nadpis1"/>
    <w:uiPriority w:val="9"/>
    <w:rsid w:val="00C10E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Mriekatabuky">
    <w:name w:val="Table Grid"/>
    <w:basedOn w:val="Normlnatabuka"/>
    <w:uiPriority w:val="39"/>
    <w:rsid w:val="00AA30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lavickaNazov">
    <w:name w:val="Hlavicka Nazov"/>
    <w:basedOn w:val="Normlny"/>
    <w:qFormat/>
    <w:rsid w:val="00F843A8"/>
    <w:pPr>
      <w:spacing w:before="60" w:line="276" w:lineRule="auto"/>
      <w:ind w:left="3" w:right="283" w:hanging="3"/>
    </w:pPr>
    <w:rPr>
      <w:rFonts w:ascii="Corbel" w:hAnsi="Corbel" w:cs="Segoe UI"/>
      <w:color w:val="000000" w:themeColor="text1"/>
      <w:sz w:val="18"/>
      <w:szCs w:val="18"/>
      <w:shd w:val="clear" w:color="auto" w:fill="FFFFFF"/>
      <w14:numForm w14:val="lining"/>
    </w:rPr>
  </w:style>
  <w:style w:type="paragraph" w:customStyle="1" w:styleId="HlavickaODD">
    <w:name w:val="Hlavicka ODD"/>
    <w:basedOn w:val="Normlny"/>
    <w:qFormat/>
    <w:rsid w:val="00F843A8"/>
    <w:pPr>
      <w:spacing w:before="60" w:line="276" w:lineRule="auto"/>
      <w:ind w:left="173" w:right="93" w:hanging="3"/>
    </w:pPr>
    <w:rPr>
      <w:rFonts w:ascii="Corbel" w:hAnsi="Corbel" w:cs="Times New Roman (Body CS)"/>
      <w:b/>
      <w:bCs/>
      <w:sz w:val="18"/>
      <w:szCs w:val="18"/>
      <w14:numForm w14:val="lining"/>
    </w:rPr>
  </w:style>
  <w:style w:type="paragraph" w:customStyle="1" w:styleId="Identifiktory">
    <w:name w:val="Identifikátory"/>
    <w:basedOn w:val="Normlny"/>
    <w:qFormat/>
    <w:rsid w:val="00F843A8"/>
    <w:pPr>
      <w:ind w:right="-119"/>
    </w:pPr>
    <w:rPr>
      <w:rFonts w:ascii="Corbel" w:hAnsi="Corbel"/>
      <w:sz w:val="20"/>
      <w14:numForm w14:val="lining"/>
    </w:rPr>
  </w:style>
  <w:style w:type="paragraph" w:customStyle="1" w:styleId="Texttelo">
    <w:name w:val="Text telo"/>
    <w:basedOn w:val="Normlny"/>
    <w:qFormat/>
    <w:rsid w:val="00F843A8"/>
    <w:pPr>
      <w:spacing w:before="840"/>
    </w:pPr>
    <w:rPr>
      <w:rFonts w:ascii="Corbel" w:hAnsi="Corbel"/>
      <w:szCs w:val="24"/>
      <w14:numForm w14:val="lining"/>
    </w:rPr>
  </w:style>
  <w:style w:type="paragraph" w:customStyle="1" w:styleId="Patkavlavo">
    <w:name w:val="Patka vlavo"/>
    <w:basedOn w:val="Normlny"/>
    <w:qFormat/>
    <w:rsid w:val="00F843A8"/>
    <w:pPr>
      <w:spacing w:line="276" w:lineRule="auto"/>
    </w:pPr>
    <w:rPr>
      <w:rFonts w:ascii="Corbel" w:hAnsi="Corbel"/>
      <w:sz w:val="18"/>
      <w:szCs w:val="18"/>
      <w14:numForm w14:val="lining"/>
    </w:rPr>
  </w:style>
  <w:style w:type="paragraph" w:customStyle="1" w:styleId="Patkavpravo">
    <w:name w:val="Patka vpravo"/>
    <w:basedOn w:val="Normlny"/>
    <w:qFormat/>
    <w:rsid w:val="00C10E98"/>
    <w:pPr>
      <w:spacing w:line="276" w:lineRule="auto"/>
      <w:jc w:val="right"/>
    </w:pPr>
    <w:rPr>
      <w:rFonts w:ascii="Corbel" w:hAnsi="Corbel" w:cs="Times New Roman (Body CS)"/>
      <w:sz w:val="18"/>
      <w:szCs w:val="18"/>
      <w14:ligatures w14:val="standard"/>
      <w14:numForm w14:val="lining"/>
    </w:rPr>
  </w:style>
  <w:style w:type="paragraph" w:styleId="Hlavika">
    <w:name w:val="header"/>
    <w:basedOn w:val="Normlny"/>
    <w:link w:val="HlavikaChar"/>
    <w:uiPriority w:val="99"/>
    <w:unhideWhenUsed/>
    <w:rsid w:val="005E3A72"/>
    <w:pPr>
      <w:tabs>
        <w:tab w:val="center" w:pos="4513"/>
        <w:tab w:val="right" w:pos="9026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5E3A72"/>
    <w:rPr>
      <w:rFonts w:ascii="Times New Roman" w:eastAsia="Times New Roman" w:hAnsi="Times New Roman" w:cs="Times New Roman"/>
      <w:szCs w:val="20"/>
    </w:rPr>
  </w:style>
  <w:style w:type="paragraph" w:styleId="Pta">
    <w:name w:val="footer"/>
    <w:basedOn w:val="Normlny"/>
    <w:link w:val="PtaChar"/>
    <w:uiPriority w:val="99"/>
    <w:unhideWhenUsed/>
    <w:rsid w:val="005E3A72"/>
    <w:pPr>
      <w:tabs>
        <w:tab w:val="center" w:pos="4513"/>
        <w:tab w:val="right" w:pos="9026"/>
      </w:tabs>
    </w:pPr>
  </w:style>
  <w:style w:type="character" w:customStyle="1" w:styleId="PtaChar">
    <w:name w:val="Päta Char"/>
    <w:basedOn w:val="Predvolenpsmoodseku"/>
    <w:link w:val="Pta"/>
    <w:uiPriority w:val="99"/>
    <w:rsid w:val="005E3A72"/>
    <w:rPr>
      <w:rFonts w:ascii="Times New Roman" w:eastAsia="Times New Roman" w:hAnsi="Times New Roman" w:cs="Times New Roman"/>
      <w:szCs w:val="20"/>
    </w:rPr>
  </w:style>
  <w:style w:type="paragraph" w:customStyle="1" w:styleId="Hlavickaadresa">
    <w:name w:val="Hlavicka adresa"/>
    <w:basedOn w:val="Normlny"/>
    <w:qFormat/>
    <w:rsid w:val="005E3A72"/>
    <w:pPr>
      <w:spacing w:before="60" w:line="276" w:lineRule="auto"/>
      <w:ind w:left="173" w:right="170" w:hanging="3"/>
    </w:pPr>
    <w:rPr>
      <w:rFonts w:ascii="Corbel" w:hAnsi="Corbel" w:cs="Times New Roman (Body CS)"/>
      <w:sz w:val="18"/>
      <w:szCs w:val="18"/>
      <w14:numForm w14:val="lining"/>
    </w:rPr>
  </w:style>
  <w:style w:type="paragraph" w:styleId="Nzov">
    <w:name w:val="Title"/>
    <w:basedOn w:val="Normlny"/>
    <w:link w:val="NzovChar"/>
    <w:qFormat/>
    <w:rsid w:val="00156D75"/>
    <w:pPr>
      <w:autoSpaceDE w:val="0"/>
      <w:autoSpaceDN w:val="0"/>
      <w:adjustRightInd w:val="0"/>
      <w:jc w:val="center"/>
    </w:pPr>
    <w:rPr>
      <w:b/>
      <w:bCs/>
      <w:sz w:val="36"/>
      <w:szCs w:val="36"/>
      <w:lang w:val="cs-CZ" w:eastAsia="sk-SK"/>
    </w:rPr>
  </w:style>
  <w:style w:type="character" w:customStyle="1" w:styleId="NzovChar">
    <w:name w:val="Názov Char"/>
    <w:basedOn w:val="Predvolenpsmoodseku"/>
    <w:link w:val="Nzov"/>
    <w:rsid w:val="00156D75"/>
    <w:rPr>
      <w:rFonts w:ascii="Times New Roman" w:eastAsia="Times New Roman" w:hAnsi="Times New Roman" w:cs="Times New Roman"/>
      <w:b/>
      <w:bCs/>
      <w:sz w:val="36"/>
      <w:szCs w:val="36"/>
      <w:lang w:val="cs-CZ" w:eastAsia="sk-SK"/>
    </w:rPr>
  </w:style>
  <w:style w:type="paragraph" w:styleId="Odsekzoznamu">
    <w:name w:val="List Paragraph"/>
    <w:basedOn w:val="Normlny"/>
    <w:uiPriority w:val="34"/>
    <w:qFormat/>
    <w:rsid w:val="00DC6815"/>
    <w:pPr>
      <w:ind w:left="720"/>
      <w:contextualSpacing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5E7ED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5E7EDB"/>
    <w:rPr>
      <w:rFonts w:ascii="Segoe UI" w:eastAsia="Times New Roman" w:hAnsi="Segoe UI" w:cs="Segoe UI"/>
      <w:sz w:val="18"/>
      <w:szCs w:val="18"/>
    </w:rPr>
  </w:style>
  <w:style w:type="paragraph" w:styleId="Normlnywebov">
    <w:name w:val="Normal (Web)"/>
    <w:basedOn w:val="Normlny"/>
    <w:uiPriority w:val="99"/>
    <w:semiHidden/>
    <w:unhideWhenUsed/>
    <w:rsid w:val="00736FCA"/>
    <w:pPr>
      <w:spacing w:before="100" w:beforeAutospacing="1" w:after="100" w:afterAutospacing="1"/>
    </w:pPr>
    <w:rPr>
      <w:szCs w:val="24"/>
      <w:lang w:eastAsia="sk-SK"/>
    </w:rPr>
  </w:style>
  <w:style w:type="character" w:styleId="Hypertextovprepojenie">
    <w:name w:val="Hyperlink"/>
    <w:basedOn w:val="Predvolenpsmoodseku"/>
    <w:uiPriority w:val="99"/>
    <w:semiHidden/>
    <w:unhideWhenUsed/>
    <w:rsid w:val="00736FCA"/>
    <w:rPr>
      <w:color w:val="0000FF"/>
      <w:u w:val="single"/>
    </w:r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0B78C7"/>
    <w:rPr>
      <w:sz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0B78C7"/>
    <w:rPr>
      <w:rFonts w:ascii="Times New Roman" w:eastAsia="Times New Roman" w:hAnsi="Times New Roman" w:cs="Times New Roman"/>
      <w:sz w:val="20"/>
      <w:szCs w:val="20"/>
    </w:rPr>
  </w:style>
  <w:style w:type="character" w:styleId="Odkaznapoznmkupodiarou">
    <w:name w:val="footnote reference"/>
    <w:basedOn w:val="Predvolenpsmoodseku"/>
    <w:uiPriority w:val="99"/>
    <w:semiHidden/>
    <w:unhideWhenUsed/>
    <w:rsid w:val="000B78C7"/>
    <w:rPr>
      <w:vertAlign w:val="superscript"/>
    </w:rPr>
  </w:style>
  <w:style w:type="paragraph" w:styleId="Podtitul">
    <w:name w:val="Subtitle"/>
    <w:basedOn w:val="Normlny"/>
    <w:link w:val="PodtitulChar"/>
    <w:qFormat/>
    <w:rsid w:val="00673998"/>
    <w:pPr>
      <w:jc w:val="center"/>
    </w:pPr>
    <w:rPr>
      <w:b/>
      <w:lang w:eastAsia="sk-SK"/>
    </w:rPr>
  </w:style>
  <w:style w:type="character" w:customStyle="1" w:styleId="PodtitulChar">
    <w:name w:val="Podtitul Char"/>
    <w:basedOn w:val="Predvolenpsmoodseku"/>
    <w:link w:val="Podtitul"/>
    <w:rsid w:val="00673998"/>
    <w:rPr>
      <w:rFonts w:ascii="Times New Roman" w:eastAsia="Times New Roman" w:hAnsi="Times New Roman" w:cs="Times New Roman"/>
      <w:b/>
      <w:szCs w:val="20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1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21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095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10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6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44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48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30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8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5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2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6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19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9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2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2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4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5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23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8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va.bielikova\Downloads\Uradny_list_LF%20(1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A08332B1-8D13-46D8-8901-4F2406A7F624}">
  <we:reference id="4b785c87-866c-4bad-85d8-5d1ae467ac9a" version="3.5.0.0" store="EXCatalog" storeType="EXCatalog"/>
  <we:alternateReferences>
    <we:reference id="WA104381909" version="3.5.0.0" store="en-US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1604D584877EF4DAD9C1BECD3F9AA4F" ma:contentTypeVersion="7" ma:contentTypeDescription="Umožňuje vytvoriť nový dokument." ma:contentTypeScope="" ma:versionID="649e310f42600db0eed95184011f8fac">
  <xsd:schema xmlns:xsd="http://www.w3.org/2001/XMLSchema" xmlns:xs="http://www.w3.org/2001/XMLSchema" xmlns:p="http://schemas.microsoft.com/office/2006/metadata/properties" xmlns:ns2="c7673380-d5d7-4759-9c34-95e982f8186e" targetNamespace="http://schemas.microsoft.com/office/2006/metadata/properties" ma:root="true" ma:fieldsID="dff56012e82c2f54e4b1560fb396ac07" ns2:_="">
    <xsd:import namespace="c7673380-d5d7-4759-9c34-95e982f8186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673380-d5d7-4759-9c34-95e982f8186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63EF44B-2C17-4B85-B89D-0F34FEBFD5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673380-d5d7-4759-9c34-95e982f818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E9DE3DF-7FB2-41FE-8D90-60FE6B41198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851A558-E950-4064-8FA2-C0990AFDF70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A0A7AEC-A79F-4988-82F0-747AECEF720B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Uradny_list_LF (1)</Template>
  <TotalTime>1</TotalTime>
  <Pages>1</Pages>
  <Words>87</Words>
  <Characters>501</Characters>
  <Application>Microsoft Office Word</Application>
  <DocSecurity>0</DocSecurity>
  <Lines>4</Lines>
  <Paragraphs>1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Bieliková Eva</dc:creator>
  <cp:keywords/>
  <dc:description/>
  <cp:lastModifiedBy>Mináriková Paulína</cp:lastModifiedBy>
  <cp:revision>3</cp:revision>
  <cp:lastPrinted>2023-01-05T13:28:00Z</cp:lastPrinted>
  <dcterms:created xsi:type="dcterms:W3CDTF">2025-02-03T12:17:00Z</dcterms:created>
  <dcterms:modified xsi:type="dcterms:W3CDTF">2025-02-03T12:18:00Z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0x01010081604D584877EF4DAD9C1BECD3F9AA4F</vt:lpwstr>
  </property>
</Properties>
</file>