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CE3DA" w14:textId="30DCB622" w:rsidR="000C5CF1" w:rsidRPr="00AF414E" w:rsidRDefault="00A378DF" w:rsidP="0067334E">
      <w:pPr>
        <w:jc w:val="center"/>
        <w:rPr>
          <w:b/>
          <w:bCs/>
          <w:sz w:val="28"/>
          <w:szCs w:val="28"/>
        </w:rPr>
      </w:pPr>
      <w:r w:rsidRPr="00AF414E">
        <w:rPr>
          <w:b/>
          <w:bCs/>
          <w:sz w:val="28"/>
          <w:szCs w:val="28"/>
        </w:rPr>
        <w:t xml:space="preserve">ČESTNÉ </w:t>
      </w:r>
      <w:r w:rsidR="00940BAD" w:rsidRPr="00AF414E">
        <w:rPr>
          <w:b/>
          <w:bCs/>
          <w:sz w:val="28"/>
          <w:szCs w:val="28"/>
        </w:rPr>
        <w:t>VY</w:t>
      </w:r>
      <w:r w:rsidR="000C5CF1" w:rsidRPr="00AF414E">
        <w:rPr>
          <w:b/>
          <w:bCs/>
          <w:sz w:val="28"/>
          <w:szCs w:val="28"/>
        </w:rPr>
        <w:t>HLÁSENIE</w:t>
      </w:r>
    </w:p>
    <w:p w14:paraId="1A41AC73" w14:textId="77777777" w:rsidR="000C5CF1" w:rsidRPr="00C82C61" w:rsidRDefault="000C5CF1" w:rsidP="00C82C61">
      <w:pPr>
        <w:spacing w:line="276" w:lineRule="auto"/>
        <w:jc w:val="both"/>
      </w:pPr>
    </w:p>
    <w:p w14:paraId="69F9F4B1" w14:textId="46E91059" w:rsidR="007E1C59" w:rsidRDefault="000C5CF1" w:rsidP="00152353">
      <w:pPr>
        <w:tabs>
          <w:tab w:val="left" w:pos="1701"/>
          <w:tab w:val="left" w:pos="3402"/>
        </w:tabs>
        <w:spacing w:before="120"/>
        <w:jc w:val="both"/>
        <w:rPr>
          <w:color w:val="000000"/>
          <w:sz w:val="20"/>
          <w14:numForm w14:val="lining"/>
        </w:rPr>
      </w:pPr>
      <w:r w:rsidRPr="00C82C61">
        <w:t>Meno a priezvisko zamestnanca:</w:t>
      </w:r>
      <w:r w:rsidR="009F479B">
        <w:t xml:space="preserve"> </w:t>
      </w:r>
      <w:r w:rsidR="00152353">
        <w:tab/>
      </w:r>
      <w:sdt>
        <w:sdtPr>
          <w:id w:val="882838659"/>
          <w:placeholder>
            <w:docPart w:val="A1AD328EF9594AC095E0073EC509B5A7"/>
          </w:placeholder>
          <w:showingPlcHdr/>
          <w:text/>
        </w:sdtPr>
        <w:sdtContent>
          <w:r w:rsidR="00152353">
            <w:t>____________________</w:t>
          </w:r>
          <w:r w:rsidR="00152353">
            <w:rPr>
              <w:rStyle w:val="Zstupntext"/>
              <w:rFonts w:eastAsiaTheme="minorHAnsi"/>
            </w:rPr>
            <w:t>_______________________________</w:t>
          </w:r>
        </w:sdtContent>
      </w:sdt>
    </w:p>
    <w:p w14:paraId="52235B22" w14:textId="4DAE4D09" w:rsidR="000C5CF1" w:rsidRPr="00C82C61" w:rsidRDefault="000C5CF1" w:rsidP="00152353">
      <w:pPr>
        <w:tabs>
          <w:tab w:val="left" w:pos="3402"/>
        </w:tabs>
        <w:spacing w:line="276" w:lineRule="auto"/>
        <w:jc w:val="both"/>
      </w:pPr>
    </w:p>
    <w:p w14:paraId="316C181F" w14:textId="3950C737" w:rsidR="000C5CF1" w:rsidRPr="00C82C61" w:rsidRDefault="000C5CF1" w:rsidP="00152353">
      <w:pPr>
        <w:tabs>
          <w:tab w:val="left" w:pos="3402"/>
        </w:tabs>
        <w:spacing w:line="276" w:lineRule="auto"/>
        <w:jc w:val="both"/>
      </w:pPr>
      <w:r w:rsidRPr="00C82C61">
        <w:t>Pracovisko LF UK:</w:t>
      </w:r>
      <w:r w:rsidR="00152353">
        <w:tab/>
      </w:r>
      <w:sdt>
        <w:sdtPr>
          <w:id w:val="1272510618"/>
          <w:placeholder>
            <w:docPart w:val="F85294AF09734D479E4587F06A3AC2F8"/>
          </w:placeholder>
          <w:showingPlcHdr/>
          <w:text/>
        </w:sdtPr>
        <w:sdtContent>
          <w:r w:rsidR="00152353">
            <w:t>____________________</w:t>
          </w:r>
          <w:r w:rsidR="00152353">
            <w:rPr>
              <w:rStyle w:val="Zstupntext"/>
              <w:rFonts w:eastAsiaTheme="minorHAnsi"/>
            </w:rPr>
            <w:t>_______________________________</w:t>
          </w:r>
        </w:sdtContent>
      </w:sdt>
    </w:p>
    <w:p w14:paraId="1AE61EE7" w14:textId="77777777" w:rsidR="000C5CF1" w:rsidRPr="00C82C61" w:rsidRDefault="000C5CF1" w:rsidP="00152353">
      <w:pPr>
        <w:tabs>
          <w:tab w:val="left" w:pos="3402"/>
        </w:tabs>
        <w:spacing w:line="276" w:lineRule="auto"/>
        <w:jc w:val="both"/>
      </w:pPr>
    </w:p>
    <w:p w14:paraId="093C3BE5" w14:textId="74838A4D" w:rsidR="000C5CF1" w:rsidRPr="00C82C61" w:rsidRDefault="000C5CF1" w:rsidP="00152353">
      <w:pPr>
        <w:tabs>
          <w:tab w:val="left" w:pos="3402"/>
        </w:tabs>
        <w:spacing w:line="276" w:lineRule="auto"/>
        <w:jc w:val="both"/>
      </w:pPr>
      <w:r w:rsidRPr="00C82C61">
        <w:t>Pracovné zaradenie:</w:t>
      </w:r>
      <w:r w:rsidR="00152353">
        <w:tab/>
      </w:r>
      <w:sdt>
        <w:sdtPr>
          <w:id w:val="-1570953929"/>
          <w:placeholder>
            <w:docPart w:val="16D017A4E3D743D4B6E0FB7E9E91A98C"/>
          </w:placeholder>
          <w:showingPlcHdr/>
          <w:text/>
        </w:sdtPr>
        <w:sdtContent>
          <w:r w:rsidR="00152353">
            <w:t>____________________</w:t>
          </w:r>
          <w:r w:rsidR="00152353">
            <w:rPr>
              <w:rStyle w:val="Zstupntext"/>
              <w:rFonts w:eastAsiaTheme="minorHAnsi"/>
            </w:rPr>
            <w:t>_______________________________</w:t>
          </w:r>
        </w:sdtContent>
      </w:sdt>
    </w:p>
    <w:p w14:paraId="66D2679A" w14:textId="77777777" w:rsidR="000C5CF1" w:rsidRDefault="000C5CF1" w:rsidP="00152353">
      <w:pPr>
        <w:tabs>
          <w:tab w:val="left" w:pos="3402"/>
        </w:tabs>
        <w:spacing w:line="276" w:lineRule="auto"/>
        <w:jc w:val="both"/>
      </w:pPr>
    </w:p>
    <w:p w14:paraId="7FD042B3" w14:textId="7486973C" w:rsidR="00BD40D3" w:rsidRPr="00C82C61" w:rsidRDefault="00140AA7" w:rsidP="00152353">
      <w:pPr>
        <w:tabs>
          <w:tab w:val="left" w:pos="3402"/>
        </w:tabs>
        <w:spacing w:line="276" w:lineRule="auto"/>
        <w:jc w:val="both"/>
      </w:pPr>
      <w:r>
        <w:t>Rozsah pracovného úväzku</w:t>
      </w:r>
      <w:r w:rsidR="00BD40D3" w:rsidRPr="00C82C61">
        <w:t>:</w:t>
      </w:r>
      <w:r w:rsidR="00152353">
        <w:tab/>
      </w:r>
      <w:sdt>
        <w:sdtPr>
          <w:id w:val="710767211"/>
          <w:placeholder>
            <w:docPart w:val="C42E2445B0A14215B2EB2DA6113B7AA6"/>
          </w:placeholder>
          <w:showingPlcHdr/>
          <w:text/>
        </w:sdtPr>
        <w:sdtContent>
          <w:r w:rsidR="00152353">
            <w:t>____________________</w:t>
          </w:r>
          <w:r w:rsidR="00152353">
            <w:rPr>
              <w:rStyle w:val="Zstupntext"/>
              <w:rFonts w:eastAsiaTheme="minorHAnsi"/>
            </w:rPr>
            <w:t>_______________________________</w:t>
          </w:r>
        </w:sdtContent>
      </w:sdt>
    </w:p>
    <w:p w14:paraId="67E9BF64" w14:textId="77777777" w:rsidR="007E1C59" w:rsidRPr="00C82C61" w:rsidRDefault="007E1C59" w:rsidP="00C82C61">
      <w:pPr>
        <w:spacing w:line="276" w:lineRule="auto"/>
        <w:jc w:val="both"/>
      </w:pPr>
    </w:p>
    <w:p w14:paraId="5CE42441" w14:textId="501DC285" w:rsidR="002140F7" w:rsidRDefault="002140F7" w:rsidP="00542101">
      <w:pPr>
        <w:spacing w:line="360" w:lineRule="auto"/>
        <w:jc w:val="both"/>
        <w:rPr>
          <w14:numForm w14:val="lining"/>
        </w:rPr>
      </w:pPr>
    </w:p>
    <w:p w14:paraId="69A547BD" w14:textId="61F0543A" w:rsidR="00D02915" w:rsidRPr="0067334E" w:rsidRDefault="00542101" w:rsidP="00B9116D">
      <w:pPr>
        <w:spacing w:line="312" w:lineRule="auto"/>
        <w:jc w:val="both"/>
        <w:rPr>
          <w:i/>
          <w:iCs/>
          <w:szCs w:val="22"/>
          <w14:numForm w14:val="lining"/>
        </w:rPr>
      </w:pPr>
      <w:r w:rsidRPr="0067334E">
        <w:rPr>
          <w:szCs w:val="22"/>
          <w14:numForm w14:val="lining"/>
        </w:rPr>
        <w:t>Svojím podpisom potvrdzujem, že som bol oboznámený</w:t>
      </w:r>
      <w:r w:rsidR="008A1691" w:rsidRPr="0067334E">
        <w:rPr>
          <w:szCs w:val="22"/>
          <w14:numForm w14:val="lining"/>
        </w:rPr>
        <w:t xml:space="preserve"> s ust. § 74 ods. 5 zákona</w:t>
      </w:r>
      <w:r w:rsidR="00D02915" w:rsidRPr="0067334E">
        <w:rPr>
          <w:szCs w:val="22"/>
          <w14:numForm w14:val="lining"/>
        </w:rPr>
        <w:t xml:space="preserve"> č. 131/2002 Z.z. o vysokých školách a o zmene a doplnení niektorých zákonov v zmysle ktorého</w:t>
      </w:r>
      <w:r w:rsidR="002B314C" w:rsidRPr="0067334E">
        <w:rPr>
          <w:szCs w:val="22"/>
          <w14:numForm w14:val="lining"/>
        </w:rPr>
        <w:t xml:space="preserve"> </w:t>
      </w:r>
      <w:r w:rsidR="002B314C" w:rsidRPr="0067334E">
        <w:rPr>
          <w:i/>
          <w:iCs/>
          <w:szCs w:val="22"/>
          <w14:numForm w14:val="lining"/>
        </w:rPr>
        <w:t xml:space="preserve">ako vysokoškolský učiteľ, výskumný pracovník a umelecký pracovník môžem mať </w:t>
      </w:r>
      <w:r w:rsidR="002B314C" w:rsidRPr="0067334E">
        <w:rPr>
          <w:b/>
          <w:bCs/>
          <w:i/>
          <w:iCs/>
          <w:szCs w:val="22"/>
          <w14:numForm w14:val="lining"/>
        </w:rPr>
        <w:t>najviac tri pracovné pomery s vysokými školami sídliacimi na území Slovenskej republiky</w:t>
      </w:r>
      <w:r w:rsidR="002B314C" w:rsidRPr="0067334E">
        <w:rPr>
          <w:i/>
          <w:iCs/>
          <w:szCs w:val="22"/>
          <w14:numForm w14:val="lining"/>
        </w:rPr>
        <w:t xml:space="preserve"> alebo pôsobiacimi na území Slovenskej republiky, uzavreté na výkon práce vysokoškolského učiteľa, výskumného pracovníka a umeleckého pracovníka, pričom </w:t>
      </w:r>
      <w:r w:rsidR="002B314C" w:rsidRPr="0067334E">
        <w:rPr>
          <w:b/>
          <w:bCs/>
          <w:i/>
          <w:iCs/>
          <w:szCs w:val="22"/>
          <w14:numForm w14:val="lining"/>
        </w:rPr>
        <w:t>najviac v jednom z nich môže</w:t>
      </w:r>
      <w:r w:rsidR="00601D4E" w:rsidRPr="0067334E">
        <w:rPr>
          <w:b/>
          <w:bCs/>
          <w:i/>
          <w:iCs/>
          <w:szCs w:val="22"/>
          <w14:numForm w14:val="lining"/>
        </w:rPr>
        <w:t>m</w:t>
      </w:r>
      <w:r w:rsidR="002B314C" w:rsidRPr="0067334E">
        <w:rPr>
          <w:b/>
          <w:bCs/>
          <w:i/>
          <w:iCs/>
          <w:szCs w:val="22"/>
          <w14:numForm w14:val="lining"/>
        </w:rPr>
        <w:t xml:space="preserve"> vykonávať prácu v ustanovenom týždennom pracovnom čase.</w:t>
      </w:r>
    </w:p>
    <w:p w14:paraId="745BEA0F" w14:textId="77777777" w:rsidR="00FA19D7" w:rsidRPr="0067334E" w:rsidRDefault="00FA19D7" w:rsidP="00B9116D">
      <w:pPr>
        <w:spacing w:line="312" w:lineRule="auto"/>
        <w:jc w:val="both"/>
        <w:rPr>
          <w:i/>
          <w:iCs/>
          <w:szCs w:val="22"/>
          <w14:numForm w14:val="lining"/>
        </w:rPr>
      </w:pPr>
    </w:p>
    <w:p w14:paraId="748B36C1" w14:textId="1ECD2BE5" w:rsidR="00542101" w:rsidRPr="0067334E" w:rsidRDefault="002B314C" w:rsidP="00B9116D">
      <w:pPr>
        <w:spacing w:line="312" w:lineRule="auto"/>
        <w:jc w:val="both"/>
        <w:rPr>
          <w:szCs w:val="22"/>
        </w:rPr>
      </w:pPr>
      <w:r w:rsidRPr="0067334E">
        <w:rPr>
          <w:szCs w:val="22"/>
          <w14:numForm w14:val="lining"/>
        </w:rPr>
        <w:t xml:space="preserve">Zároveň svojim podpisom potvrdzujem, že som bol oboznámený </w:t>
      </w:r>
      <w:r w:rsidR="00F04F93" w:rsidRPr="0067334E">
        <w:rPr>
          <w:szCs w:val="22"/>
          <w14:numForm w14:val="lining"/>
        </w:rPr>
        <w:t>aj</w:t>
      </w:r>
      <w:r w:rsidR="00542101" w:rsidRPr="0067334E">
        <w:rPr>
          <w:szCs w:val="22"/>
          <w14:numForm w14:val="lining"/>
        </w:rPr>
        <w:t xml:space="preserve"> s Príkazom dekana LF UK č. 3/2013</w:t>
      </w:r>
      <w:r w:rsidR="00542101" w:rsidRPr="0067334E">
        <w:rPr>
          <w:szCs w:val="22"/>
        </w:rPr>
        <w:t xml:space="preserve"> </w:t>
      </w:r>
      <w:r w:rsidR="00542101" w:rsidRPr="0067334E">
        <w:rPr>
          <w:szCs w:val="22"/>
          <w14:numForm w14:val="lining"/>
        </w:rPr>
        <w:t>zo dňa 20. 3. 2013 o úprave pracovných pomerov vysokoškolských učiteľov a výsku</w:t>
      </w:r>
      <w:r w:rsidR="00542101" w:rsidRPr="0067334E">
        <w:rPr>
          <w:szCs w:val="22"/>
        </w:rPr>
        <w:t>mných pracovníkov LF UK a beriem na vedomie, že nedodržanie tohto príkazu bude považované za závažné porušenie pracovnej disciplíny.</w:t>
      </w:r>
    </w:p>
    <w:p w14:paraId="786C4EDF" w14:textId="77777777" w:rsidR="002140F7" w:rsidRPr="0067334E" w:rsidRDefault="002140F7" w:rsidP="00B9116D">
      <w:pPr>
        <w:spacing w:line="312" w:lineRule="auto"/>
        <w:jc w:val="both"/>
        <w:rPr>
          <w:szCs w:val="22"/>
        </w:rPr>
      </w:pPr>
    </w:p>
    <w:p w14:paraId="5B9F3668" w14:textId="641096C7" w:rsidR="005A4E70" w:rsidRPr="0067334E" w:rsidRDefault="00542101" w:rsidP="00B9116D">
      <w:pPr>
        <w:spacing w:line="312" w:lineRule="auto"/>
        <w:jc w:val="both"/>
        <w:rPr>
          <w:b/>
          <w:bCs/>
          <w:szCs w:val="22"/>
        </w:rPr>
      </w:pPr>
      <w:r w:rsidRPr="0067334E">
        <w:rPr>
          <w:b/>
          <w:bCs/>
          <w:szCs w:val="22"/>
        </w:rPr>
        <w:t>Čestne prehlasujem, že moje pracovné pomery mám uzatvorené v súlade s uvedeným príkazom.</w:t>
      </w:r>
    </w:p>
    <w:p w14:paraId="18CC8B48" w14:textId="77777777" w:rsidR="00FA19D7" w:rsidRPr="0067334E" w:rsidRDefault="00FA19D7" w:rsidP="00B9116D">
      <w:pPr>
        <w:spacing w:line="312" w:lineRule="auto"/>
        <w:jc w:val="both"/>
        <w:rPr>
          <w:szCs w:val="22"/>
          <w14:numForm w14:val="lining"/>
        </w:rPr>
      </w:pPr>
    </w:p>
    <w:p w14:paraId="54E64BDE" w14:textId="2309BC3B" w:rsidR="0011350E" w:rsidRPr="0067334E" w:rsidRDefault="0011350E" w:rsidP="00B9116D">
      <w:pPr>
        <w:spacing w:line="312" w:lineRule="auto"/>
        <w:jc w:val="both"/>
        <w:rPr>
          <w:szCs w:val="22"/>
          <w14:numForm w14:val="lining"/>
        </w:rPr>
      </w:pPr>
      <w:r w:rsidRPr="0067334E">
        <w:rPr>
          <w:szCs w:val="22"/>
          <w14:numForm w14:val="lining"/>
        </w:rPr>
        <w:t xml:space="preserve">Súčasne sa zaväzujem, že všetky nové skutočnosti a zmeny k vyššie uvedenému a ďalšie zmeny, ktoré </w:t>
      </w:r>
      <w:r w:rsidRPr="0067334E">
        <w:rPr>
          <w:szCs w:val="22"/>
        </w:rPr>
        <w:t>vyplývajú zo všeobecne platných právnych predpisov</w:t>
      </w:r>
      <w:r w:rsidRPr="0067334E">
        <w:rPr>
          <w:szCs w:val="22"/>
          <w14:numForm w14:val="lining"/>
        </w:rPr>
        <w:t xml:space="preserve"> </w:t>
      </w:r>
      <w:r w:rsidRPr="0067334E">
        <w:rPr>
          <w:szCs w:val="22"/>
        </w:rPr>
        <w:t>neodkladne</w:t>
      </w:r>
      <w:r w:rsidR="00013455" w:rsidRPr="0067334E">
        <w:rPr>
          <w:szCs w:val="22"/>
        </w:rPr>
        <w:t xml:space="preserve"> písomne</w:t>
      </w:r>
      <w:r w:rsidRPr="0067334E">
        <w:rPr>
          <w:szCs w:val="22"/>
        </w:rPr>
        <w:t xml:space="preserve"> oznámim na Personálne oddelenie LF UK</w:t>
      </w:r>
      <w:r w:rsidR="00013455" w:rsidRPr="0067334E">
        <w:rPr>
          <w:szCs w:val="22"/>
        </w:rPr>
        <w:t>.</w:t>
      </w:r>
    </w:p>
    <w:p w14:paraId="7ACE27FB" w14:textId="77777777" w:rsidR="000C5CF1" w:rsidRPr="0067334E" w:rsidRDefault="000C5CF1" w:rsidP="00C82C61">
      <w:pPr>
        <w:jc w:val="both"/>
        <w:rPr>
          <w:szCs w:val="22"/>
        </w:rPr>
      </w:pPr>
    </w:p>
    <w:p w14:paraId="51E0D19A" w14:textId="2EC363A3" w:rsidR="000C5CF1" w:rsidRPr="0067334E" w:rsidRDefault="007E1C59" w:rsidP="00C82C61">
      <w:pPr>
        <w:jc w:val="both"/>
        <w:rPr>
          <w:szCs w:val="22"/>
        </w:rPr>
      </w:pPr>
      <w:r w:rsidRPr="0067334E">
        <w:rPr>
          <w:szCs w:val="22"/>
        </w:rPr>
        <w:t xml:space="preserve">V Bratislave, dňa </w:t>
      </w:r>
      <w:sdt>
        <w:sdtPr>
          <w:rPr>
            <w:szCs w:val="22"/>
          </w:rPr>
          <w:id w:val="658036303"/>
          <w:placeholder>
            <w:docPart w:val="3CA48D3B7561440898D08EC2C6E67993"/>
          </w:placeholder>
          <w:showingPlcHdr/>
          <w:text/>
        </w:sdtPr>
        <w:sdtContent>
          <w:r w:rsidR="00152353">
            <w:rPr>
              <w:szCs w:val="22"/>
            </w:rPr>
            <w:t>_______________</w:t>
          </w:r>
        </w:sdtContent>
      </w:sdt>
    </w:p>
    <w:p w14:paraId="38D5DFE1" w14:textId="77777777" w:rsidR="000C5CF1" w:rsidRPr="0067334E" w:rsidRDefault="000C5CF1" w:rsidP="00C82C61">
      <w:pPr>
        <w:jc w:val="both"/>
        <w:rPr>
          <w:szCs w:val="22"/>
        </w:rPr>
      </w:pPr>
    </w:p>
    <w:p w14:paraId="2537D764" w14:textId="6279E28B" w:rsidR="000C5CF1" w:rsidRPr="0067334E" w:rsidRDefault="00033F77" w:rsidP="00033F77">
      <w:pPr>
        <w:tabs>
          <w:tab w:val="center" w:pos="6521"/>
        </w:tabs>
        <w:jc w:val="both"/>
        <w:rPr>
          <w:szCs w:val="22"/>
          <w:lang w:val="en-US"/>
        </w:rPr>
      </w:pPr>
      <w:r w:rsidRPr="0067334E">
        <w:rPr>
          <w:szCs w:val="22"/>
          <w:lang w:val="en-US"/>
        </w:rPr>
        <w:tab/>
      </w:r>
      <w:r w:rsidR="009C59C2">
        <w:rPr>
          <w:color w:val="000000"/>
          <w:szCs w:val="22"/>
          <w14:numForm w14:val="lining"/>
        </w:rPr>
        <w:t>________________________________</w:t>
      </w:r>
    </w:p>
    <w:p w14:paraId="58BE9FCB" w14:textId="6987963D" w:rsidR="00E7127F" w:rsidRPr="0067334E" w:rsidRDefault="00033F77" w:rsidP="0067334E">
      <w:pPr>
        <w:tabs>
          <w:tab w:val="center" w:pos="6521"/>
        </w:tabs>
        <w:jc w:val="both"/>
        <w:rPr>
          <w:szCs w:val="22"/>
        </w:rPr>
      </w:pPr>
      <w:r w:rsidRPr="0067334E">
        <w:rPr>
          <w:szCs w:val="22"/>
        </w:rPr>
        <w:tab/>
      </w:r>
      <w:r w:rsidR="000C5CF1" w:rsidRPr="0067334E">
        <w:rPr>
          <w:szCs w:val="22"/>
        </w:rPr>
        <w:t>podpis zamestnanca</w:t>
      </w:r>
    </w:p>
    <w:sectPr w:rsidR="00E7127F" w:rsidRPr="0067334E" w:rsidSect="00D27B35">
      <w:headerReference w:type="default" r:id="rId11"/>
      <w:footerReference w:type="default" r:id="rId12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2C673" w14:textId="77777777" w:rsidR="00646EE0" w:rsidRDefault="00646EE0" w:rsidP="00AA3035">
      <w:r>
        <w:separator/>
      </w:r>
    </w:p>
  </w:endnote>
  <w:endnote w:type="continuationSeparator" w:id="0">
    <w:p w14:paraId="3F5C0E33" w14:textId="77777777" w:rsidR="00646EE0" w:rsidRDefault="00646EE0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3440E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4830C441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39991FAD" w14:textId="64BBB325" w:rsidR="00765F93" w:rsidRPr="006C7C57" w:rsidRDefault="00765F93" w:rsidP="007D5C6A">
          <w:pPr>
            <w:pStyle w:val="Patkavlavo"/>
            <w:rPr>
              <w:rFonts w:cs="Times New Roman (Body CS)"/>
              <w14:ligatures w14:val="standard"/>
            </w:rPr>
          </w:pPr>
        </w:p>
      </w:tc>
      <w:tc>
        <w:tcPr>
          <w:tcW w:w="2845" w:type="dxa"/>
          <w:shd w:val="clear" w:color="auto" w:fill="auto"/>
          <w:vAlign w:val="center"/>
        </w:tcPr>
        <w:p w14:paraId="426111C7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</w:pPr>
          <w:r w:rsidRPr="00AA3035">
            <w:rPr>
              <w:noProof/>
            </w:rPr>
            <w:drawing>
              <wp:inline distT="0" distB="0" distL="0" distR="0" wp14:anchorId="41CFE470" wp14:editId="5F7B8570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20F3E8A5" w14:textId="77777777"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14:paraId="11E5C1F1" w14:textId="77777777" w:rsidR="00A1284C" w:rsidRPr="00AA3035" w:rsidRDefault="00A1284C" w:rsidP="00450555">
    <w:pPr>
      <w:spacing w:line="276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A8EC3" w14:textId="77777777" w:rsidR="00646EE0" w:rsidRDefault="00646EE0" w:rsidP="00AA3035">
      <w:r>
        <w:separator/>
      </w:r>
    </w:p>
  </w:footnote>
  <w:footnote w:type="continuationSeparator" w:id="0">
    <w:p w14:paraId="470B8E9F" w14:textId="77777777" w:rsidR="00646EE0" w:rsidRDefault="00646EE0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79E8F2C9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2450E6A3" w14:textId="77777777"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color w:val="000000" w:themeColor="text1"/>
            </w:rPr>
          </w:pPr>
          <w:r w:rsidRPr="0035489D">
            <w:rPr>
              <w:noProof/>
              <w:color w:val="000000" w:themeColor="text1"/>
            </w:rPr>
            <w:drawing>
              <wp:inline distT="0" distB="0" distL="0" distR="0" wp14:anchorId="4CCEC08F" wp14:editId="32BE18F3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4EACC28C" w14:textId="77777777"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sz w:val="18"/>
              <w:szCs w:val="18"/>
              <w:lang w:eastAsia="en-GB"/>
            </w:rPr>
            <w:t>L</w:t>
          </w:r>
          <w:r w:rsidR="0050684C" w:rsidRPr="0050684C">
            <w:rPr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54B04BB3" w14:textId="77777777"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0A54FFE0" w14:textId="464758CA" w:rsidR="00D73373" w:rsidRPr="001A2E90" w:rsidRDefault="001D74D1" w:rsidP="005E3A72">
          <w:pPr>
            <w:pStyle w:val="HlavickaODD"/>
          </w:pPr>
          <w:r w:rsidRPr="00785E6F">
            <w:t>Dekanát</w:t>
          </w:r>
          <w:r>
            <w:t xml:space="preserve"> LF UK</w:t>
          </w:r>
          <w:r>
            <w:br/>
          </w:r>
          <w:r w:rsidRPr="00D566B8">
            <w:rPr>
              <w:b w:val="0"/>
              <w:bCs w:val="0"/>
            </w:rPr>
            <w:t>Personálne oddelenie</w:t>
          </w:r>
        </w:p>
      </w:tc>
    </w:tr>
  </w:tbl>
  <w:p w14:paraId="78B714FC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97582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39B"/>
    <w:rsid w:val="000025C6"/>
    <w:rsid w:val="000123E6"/>
    <w:rsid w:val="00013455"/>
    <w:rsid w:val="00014580"/>
    <w:rsid w:val="00023033"/>
    <w:rsid w:val="00033F77"/>
    <w:rsid w:val="00080B78"/>
    <w:rsid w:val="00086875"/>
    <w:rsid w:val="000C5CF1"/>
    <w:rsid w:val="00101DFA"/>
    <w:rsid w:val="0011350E"/>
    <w:rsid w:val="00140AA7"/>
    <w:rsid w:val="00152353"/>
    <w:rsid w:val="001752C8"/>
    <w:rsid w:val="001A2E90"/>
    <w:rsid w:val="001A38B9"/>
    <w:rsid w:val="001D33A5"/>
    <w:rsid w:val="001D74D1"/>
    <w:rsid w:val="001F5B65"/>
    <w:rsid w:val="002140F7"/>
    <w:rsid w:val="00253AC8"/>
    <w:rsid w:val="00292146"/>
    <w:rsid w:val="002A0A49"/>
    <w:rsid w:val="002B1201"/>
    <w:rsid w:val="002B314C"/>
    <w:rsid w:val="002D49D9"/>
    <w:rsid w:val="00304AA4"/>
    <w:rsid w:val="003233F8"/>
    <w:rsid w:val="00325B53"/>
    <w:rsid w:val="00335397"/>
    <w:rsid w:val="00344290"/>
    <w:rsid w:val="0035489D"/>
    <w:rsid w:val="0036298F"/>
    <w:rsid w:val="00382A21"/>
    <w:rsid w:val="003A1C8C"/>
    <w:rsid w:val="003B3AA8"/>
    <w:rsid w:val="003C43B7"/>
    <w:rsid w:val="003F0596"/>
    <w:rsid w:val="003F572D"/>
    <w:rsid w:val="0041284E"/>
    <w:rsid w:val="00446EC1"/>
    <w:rsid w:val="00450555"/>
    <w:rsid w:val="00463338"/>
    <w:rsid w:val="004735FD"/>
    <w:rsid w:val="0048222F"/>
    <w:rsid w:val="004C6140"/>
    <w:rsid w:val="004C618E"/>
    <w:rsid w:val="004F0729"/>
    <w:rsid w:val="00500F0A"/>
    <w:rsid w:val="0050684C"/>
    <w:rsid w:val="005320E3"/>
    <w:rsid w:val="00542101"/>
    <w:rsid w:val="005767C8"/>
    <w:rsid w:val="005903F9"/>
    <w:rsid w:val="005A4E70"/>
    <w:rsid w:val="005E3A72"/>
    <w:rsid w:val="005F2D3B"/>
    <w:rsid w:val="005F3D08"/>
    <w:rsid w:val="00601D4E"/>
    <w:rsid w:val="00637D26"/>
    <w:rsid w:val="00646EE0"/>
    <w:rsid w:val="006559B7"/>
    <w:rsid w:val="0067334E"/>
    <w:rsid w:val="00684710"/>
    <w:rsid w:val="0069224B"/>
    <w:rsid w:val="006C7C57"/>
    <w:rsid w:val="006E5CDE"/>
    <w:rsid w:val="007427C5"/>
    <w:rsid w:val="0074439B"/>
    <w:rsid w:val="0075162F"/>
    <w:rsid w:val="00765529"/>
    <w:rsid w:val="00765F93"/>
    <w:rsid w:val="00770C34"/>
    <w:rsid w:val="0077479B"/>
    <w:rsid w:val="00777DF3"/>
    <w:rsid w:val="007B6FDD"/>
    <w:rsid w:val="007D5C6A"/>
    <w:rsid w:val="007E1C59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A1691"/>
    <w:rsid w:val="008B00AF"/>
    <w:rsid w:val="008C791D"/>
    <w:rsid w:val="008D00F3"/>
    <w:rsid w:val="008D3C2B"/>
    <w:rsid w:val="008D52F1"/>
    <w:rsid w:val="00924C84"/>
    <w:rsid w:val="00932124"/>
    <w:rsid w:val="00933048"/>
    <w:rsid w:val="00940BAD"/>
    <w:rsid w:val="009573AF"/>
    <w:rsid w:val="00991C80"/>
    <w:rsid w:val="0099200A"/>
    <w:rsid w:val="00992279"/>
    <w:rsid w:val="009960EC"/>
    <w:rsid w:val="009A1319"/>
    <w:rsid w:val="009A2421"/>
    <w:rsid w:val="009A6808"/>
    <w:rsid w:val="009C59C2"/>
    <w:rsid w:val="009C5A16"/>
    <w:rsid w:val="009E011D"/>
    <w:rsid w:val="009E07D0"/>
    <w:rsid w:val="009F479B"/>
    <w:rsid w:val="00A0574E"/>
    <w:rsid w:val="00A1284C"/>
    <w:rsid w:val="00A16F85"/>
    <w:rsid w:val="00A26412"/>
    <w:rsid w:val="00A378DF"/>
    <w:rsid w:val="00A647F9"/>
    <w:rsid w:val="00A84B5A"/>
    <w:rsid w:val="00A86023"/>
    <w:rsid w:val="00AA1F3B"/>
    <w:rsid w:val="00AA3035"/>
    <w:rsid w:val="00AB520F"/>
    <w:rsid w:val="00AB5280"/>
    <w:rsid w:val="00AD3F72"/>
    <w:rsid w:val="00AF414E"/>
    <w:rsid w:val="00B05C04"/>
    <w:rsid w:val="00B60BCD"/>
    <w:rsid w:val="00B9116D"/>
    <w:rsid w:val="00BD1838"/>
    <w:rsid w:val="00BD40D3"/>
    <w:rsid w:val="00C03C5C"/>
    <w:rsid w:val="00C10E98"/>
    <w:rsid w:val="00C14A5C"/>
    <w:rsid w:val="00C20CFC"/>
    <w:rsid w:val="00C64157"/>
    <w:rsid w:val="00C77894"/>
    <w:rsid w:val="00C77D63"/>
    <w:rsid w:val="00C82C61"/>
    <w:rsid w:val="00CA09F1"/>
    <w:rsid w:val="00CA324F"/>
    <w:rsid w:val="00CD1FDA"/>
    <w:rsid w:val="00D02915"/>
    <w:rsid w:val="00D212F4"/>
    <w:rsid w:val="00D24176"/>
    <w:rsid w:val="00D27B35"/>
    <w:rsid w:val="00D34854"/>
    <w:rsid w:val="00D52C1B"/>
    <w:rsid w:val="00D73373"/>
    <w:rsid w:val="00D86E40"/>
    <w:rsid w:val="00DF1CDC"/>
    <w:rsid w:val="00E15D12"/>
    <w:rsid w:val="00E3688D"/>
    <w:rsid w:val="00E40ED1"/>
    <w:rsid w:val="00E63BB0"/>
    <w:rsid w:val="00E7127F"/>
    <w:rsid w:val="00E777DA"/>
    <w:rsid w:val="00EE55A1"/>
    <w:rsid w:val="00F04F93"/>
    <w:rsid w:val="00F118E9"/>
    <w:rsid w:val="00F26B05"/>
    <w:rsid w:val="00F563CE"/>
    <w:rsid w:val="00F73C32"/>
    <w:rsid w:val="00F843A8"/>
    <w:rsid w:val="00FA19D7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BB981D"/>
  <w15:chartTrackingRefBased/>
  <w15:docId w15:val="{90A248FE-DE04-4989-9888-C82180EEF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52353"/>
    <w:rPr>
      <w:rFonts w:ascii="Corbel" w:eastAsia="Times New Roman" w:hAnsi="Corbel" w:cs="Times New Roman"/>
      <w:sz w:val="22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cs="Times New Roman (Body CS)"/>
      <w:sz w:val="18"/>
      <w:szCs w:val="18"/>
      <w14:numForm w14:val="lining"/>
    </w:rPr>
  </w:style>
  <w:style w:type="character" w:styleId="Hypertextovprepojenie">
    <w:name w:val="Hyperlink"/>
    <w:basedOn w:val="Predvolenpsmoodseku"/>
    <w:uiPriority w:val="99"/>
    <w:semiHidden/>
    <w:unhideWhenUsed/>
    <w:rsid w:val="00E7127F"/>
    <w:rPr>
      <w:color w:val="0000FF"/>
      <w:u w:val="single"/>
    </w:rPr>
  </w:style>
  <w:style w:type="character" w:styleId="Zstupntext">
    <w:name w:val="Placeholder Text"/>
    <w:basedOn w:val="Predvolenpsmoodseku"/>
    <w:uiPriority w:val="99"/>
    <w:semiHidden/>
    <w:rsid w:val="00152353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01349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803375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52503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405392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A~1.KUL\AppData\Local\Temp\Uradny_list_LF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1AD328EF9594AC095E0073EC509B5A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C105B9E-3AF3-41E8-A01F-CAEC8E44D4F9}"/>
      </w:docPartPr>
      <w:docPartBody>
        <w:p w:rsidR="007068A4" w:rsidRDefault="00FF01E7" w:rsidP="00FF01E7">
          <w:pPr>
            <w:pStyle w:val="A1AD328EF9594AC095E0073EC509B5A73"/>
          </w:pPr>
          <w:r>
            <w:t>____________________</w:t>
          </w:r>
          <w:r>
            <w:rPr>
              <w:rStyle w:val="Zstupntext"/>
              <w:rFonts w:eastAsiaTheme="minorHAnsi"/>
            </w:rPr>
            <w:t>_______________________________</w:t>
          </w:r>
        </w:p>
      </w:docPartBody>
    </w:docPart>
    <w:docPart>
      <w:docPartPr>
        <w:name w:val="F85294AF09734D479E4587F06A3AC2F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90F89A1-C559-49A4-B221-7BA3D360C10B}"/>
      </w:docPartPr>
      <w:docPartBody>
        <w:p w:rsidR="007068A4" w:rsidRDefault="00FF01E7" w:rsidP="00FF01E7">
          <w:pPr>
            <w:pStyle w:val="F85294AF09734D479E4587F06A3AC2F82"/>
          </w:pPr>
          <w:r>
            <w:t>____________________</w:t>
          </w:r>
          <w:r>
            <w:rPr>
              <w:rStyle w:val="Zstupntext"/>
              <w:rFonts w:eastAsiaTheme="minorHAnsi"/>
            </w:rPr>
            <w:t>_______________________________</w:t>
          </w:r>
        </w:p>
      </w:docPartBody>
    </w:docPart>
    <w:docPart>
      <w:docPartPr>
        <w:name w:val="16D017A4E3D743D4B6E0FB7E9E91A98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C971057-21A0-4F9C-8A55-67B592E17075}"/>
      </w:docPartPr>
      <w:docPartBody>
        <w:p w:rsidR="007068A4" w:rsidRDefault="00FF01E7" w:rsidP="00FF01E7">
          <w:pPr>
            <w:pStyle w:val="16D017A4E3D743D4B6E0FB7E9E91A98C2"/>
          </w:pPr>
          <w:r>
            <w:t>____________________</w:t>
          </w:r>
          <w:r>
            <w:rPr>
              <w:rStyle w:val="Zstupntext"/>
              <w:rFonts w:eastAsiaTheme="minorHAnsi"/>
            </w:rPr>
            <w:t>_______________________________</w:t>
          </w:r>
        </w:p>
      </w:docPartBody>
    </w:docPart>
    <w:docPart>
      <w:docPartPr>
        <w:name w:val="C42E2445B0A14215B2EB2DA6113B7AA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7883304-FDCA-4129-94A4-3EF088BA9958}"/>
      </w:docPartPr>
      <w:docPartBody>
        <w:p w:rsidR="007068A4" w:rsidRDefault="00FF01E7" w:rsidP="00FF01E7">
          <w:pPr>
            <w:pStyle w:val="C42E2445B0A14215B2EB2DA6113B7AA62"/>
          </w:pPr>
          <w:r>
            <w:t>____________________</w:t>
          </w:r>
          <w:r>
            <w:rPr>
              <w:rStyle w:val="Zstupntext"/>
              <w:rFonts w:eastAsiaTheme="minorHAnsi"/>
            </w:rPr>
            <w:t>_______________________________</w:t>
          </w:r>
        </w:p>
      </w:docPartBody>
    </w:docPart>
    <w:docPart>
      <w:docPartPr>
        <w:name w:val="3CA48D3B7561440898D08EC2C6E6799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7D252BC-0D06-49D1-A05C-508FBF7F5341}"/>
      </w:docPartPr>
      <w:docPartBody>
        <w:p w:rsidR="007068A4" w:rsidRDefault="00FF01E7" w:rsidP="00FF01E7">
          <w:pPr>
            <w:pStyle w:val="3CA48D3B7561440898D08EC2C6E67993"/>
          </w:pPr>
          <w:r>
            <w:rPr>
              <w:szCs w:val="22"/>
            </w:rPr>
            <w:t>_______________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1E7"/>
    <w:rsid w:val="007068A4"/>
    <w:rsid w:val="0081435D"/>
    <w:rsid w:val="009E6311"/>
    <w:rsid w:val="00AE33AD"/>
    <w:rsid w:val="00FF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sk-SK" w:eastAsia="sk-SK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FF01E7"/>
    <w:rPr>
      <w:color w:val="666666"/>
    </w:rPr>
  </w:style>
  <w:style w:type="paragraph" w:customStyle="1" w:styleId="A1AD328EF9594AC095E0073EC509B5A73">
    <w:name w:val="A1AD328EF9594AC095E0073EC509B5A73"/>
    <w:rsid w:val="00FF01E7"/>
    <w:pPr>
      <w:spacing w:after="0" w:line="240" w:lineRule="auto"/>
    </w:pPr>
    <w:rPr>
      <w:rFonts w:ascii="Corbel" w:eastAsia="Times New Roman" w:hAnsi="Corbel" w:cs="Times New Roman"/>
      <w:kern w:val="0"/>
      <w:szCs w:val="20"/>
      <w:lang w:eastAsia="en-US"/>
      <w14:ligatures w14:val="none"/>
    </w:rPr>
  </w:style>
  <w:style w:type="paragraph" w:customStyle="1" w:styleId="F85294AF09734D479E4587F06A3AC2F82">
    <w:name w:val="F85294AF09734D479E4587F06A3AC2F82"/>
    <w:rsid w:val="00FF01E7"/>
    <w:pPr>
      <w:spacing w:after="0" w:line="240" w:lineRule="auto"/>
    </w:pPr>
    <w:rPr>
      <w:rFonts w:ascii="Corbel" w:eastAsia="Times New Roman" w:hAnsi="Corbel" w:cs="Times New Roman"/>
      <w:kern w:val="0"/>
      <w:szCs w:val="20"/>
      <w:lang w:eastAsia="en-US"/>
      <w14:ligatures w14:val="none"/>
    </w:rPr>
  </w:style>
  <w:style w:type="paragraph" w:customStyle="1" w:styleId="16D017A4E3D743D4B6E0FB7E9E91A98C2">
    <w:name w:val="16D017A4E3D743D4B6E0FB7E9E91A98C2"/>
    <w:rsid w:val="00FF01E7"/>
    <w:pPr>
      <w:spacing w:after="0" w:line="240" w:lineRule="auto"/>
    </w:pPr>
    <w:rPr>
      <w:rFonts w:ascii="Corbel" w:eastAsia="Times New Roman" w:hAnsi="Corbel" w:cs="Times New Roman"/>
      <w:kern w:val="0"/>
      <w:szCs w:val="20"/>
      <w:lang w:eastAsia="en-US"/>
      <w14:ligatures w14:val="none"/>
    </w:rPr>
  </w:style>
  <w:style w:type="paragraph" w:customStyle="1" w:styleId="C42E2445B0A14215B2EB2DA6113B7AA62">
    <w:name w:val="C42E2445B0A14215B2EB2DA6113B7AA62"/>
    <w:rsid w:val="00FF01E7"/>
    <w:pPr>
      <w:spacing w:after="0" w:line="240" w:lineRule="auto"/>
    </w:pPr>
    <w:rPr>
      <w:rFonts w:ascii="Corbel" w:eastAsia="Times New Roman" w:hAnsi="Corbel" w:cs="Times New Roman"/>
      <w:kern w:val="0"/>
      <w:szCs w:val="20"/>
      <w:lang w:eastAsia="en-US"/>
      <w14:ligatures w14:val="none"/>
    </w:rPr>
  </w:style>
  <w:style w:type="paragraph" w:customStyle="1" w:styleId="3CA48D3B7561440898D08EC2C6E67993">
    <w:name w:val="3CA48D3B7561440898D08EC2C6E67993"/>
    <w:rsid w:val="00FF01E7"/>
    <w:pPr>
      <w:spacing w:after="0" w:line="240" w:lineRule="auto"/>
    </w:pPr>
    <w:rPr>
      <w:rFonts w:ascii="Corbel" w:eastAsia="Times New Roman" w:hAnsi="Corbel" w:cs="Times New Roman"/>
      <w:kern w:val="0"/>
      <w:szCs w:val="2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3D57C5F-182D-4B8A-9AA6-B2C3081BF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Uradny_list_LF.dotx</Template>
  <TotalTime>110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Kulichova Mária</dc:creator>
  <cp:keywords/>
  <dc:description/>
  <cp:lastModifiedBy>Martin Danada</cp:lastModifiedBy>
  <cp:revision>51</cp:revision>
  <cp:lastPrinted>2023-06-29T12:36:00Z</cp:lastPrinted>
  <dcterms:created xsi:type="dcterms:W3CDTF">2023-05-29T12:19:00Z</dcterms:created>
  <dcterms:modified xsi:type="dcterms:W3CDTF">2024-01-08T19:06:00Z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