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6C254" w14:textId="250D9560" w:rsidR="005C4BF3" w:rsidRPr="009121BC" w:rsidRDefault="008C6CF0" w:rsidP="008C6CF0">
      <w:pPr>
        <w:pStyle w:val="Nadpis1"/>
        <w:spacing w:before="0"/>
        <w:jc w:val="center"/>
        <w:rPr>
          <w:rFonts w:ascii="Corbel" w:hAnsi="Corbel"/>
          <w:b/>
          <w:bCs/>
          <w:color w:val="000000"/>
          <w:sz w:val="28"/>
          <w:szCs w:val="28"/>
          <w14:numForm w14:val="lining"/>
        </w:rPr>
      </w:pPr>
      <w:r w:rsidRPr="009121BC">
        <w:rPr>
          <w:rFonts w:ascii="Corbel" w:hAnsi="Corbel"/>
          <w:b/>
          <w:bCs/>
          <w:color w:val="000000"/>
          <w:sz w:val="28"/>
          <w:szCs w:val="28"/>
          <w14:numForm w14:val="lining"/>
        </w:rPr>
        <w:t xml:space="preserve">Žiadosť o stravovanie v jedálni na </w:t>
      </w:r>
      <w:proofErr w:type="spellStart"/>
      <w:r w:rsidRPr="009121BC">
        <w:rPr>
          <w:rFonts w:ascii="Corbel" w:hAnsi="Corbel"/>
          <w:b/>
          <w:bCs/>
          <w:color w:val="000000"/>
          <w:sz w:val="28"/>
          <w:szCs w:val="28"/>
          <w14:numForm w14:val="lining"/>
        </w:rPr>
        <w:t>Sasinkovej</w:t>
      </w:r>
      <w:proofErr w:type="spellEnd"/>
      <w:r w:rsidRPr="009121BC">
        <w:rPr>
          <w:rFonts w:ascii="Corbel" w:hAnsi="Corbel"/>
          <w:b/>
          <w:bCs/>
          <w:color w:val="000000"/>
          <w:sz w:val="28"/>
          <w:szCs w:val="28"/>
          <w14:numForm w14:val="lining"/>
        </w:rPr>
        <w:t xml:space="preserve"> 4</w:t>
      </w:r>
      <w:r w:rsidR="005C4BF3" w:rsidRPr="009121BC">
        <w:rPr>
          <w:rFonts w:ascii="Corbel" w:hAnsi="Corbel"/>
          <w:b/>
          <w:bCs/>
          <w:color w:val="000000"/>
          <w:sz w:val="28"/>
          <w:szCs w:val="28"/>
          <w14:numForm w14:val="lining"/>
        </w:rPr>
        <w:t xml:space="preserve"> </w:t>
      </w:r>
    </w:p>
    <w:p w14:paraId="0B24485A" w14:textId="77777777" w:rsidR="008C6CF0" w:rsidRDefault="008C6CF0" w:rsidP="008C6CF0">
      <w:pPr>
        <w:shd w:val="clear" w:color="auto" w:fill="FFFFFF"/>
        <w:spacing w:line="360" w:lineRule="auto"/>
        <w:jc w:val="both"/>
        <w:rPr>
          <w:rFonts w:ascii="Corbel" w:hAnsi="Corbel" w:cs="Open Sans"/>
          <w:b/>
          <w:bCs/>
          <w:color w:val="000000" w:themeColor="text1"/>
          <w:sz w:val="20"/>
          <w:lang w:eastAsia="sk-SK"/>
          <w14:numForm w14:val="lining"/>
        </w:rPr>
      </w:pPr>
    </w:p>
    <w:p w14:paraId="126472FE" w14:textId="3CDD26BF" w:rsidR="008C6CF0" w:rsidRDefault="008C6CF0" w:rsidP="008C6CF0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E601E4">
        <w:rPr>
          <w:rFonts w:ascii="Corbel" w:hAnsi="Corbel" w:cs="Open Sans"/>
          <w:b/>
          <w:bCs/>
          <w:color w:val="000000" w:themeColor="text1"/>
          <w:sz w:val="20"/>
          <w:lang w:eastAsia="sk-SK"/>
          <w14:numForm w14:val="lining"/>
        </w:rPr>
        <w:t>Zamestnanec</w:t>
      </w:r>
      <w:r>
        <w:rPr>
          <w:rFonts w:ascii="Corbel" w:hAnsi="Corbel" w:cs="Open Sans"/>
          <w:b/>
          <w:bCs/>
          <w:color w:val="000000" w:themeColor="text1"/>
          <w:sz w:val="20"/>
          <w:lang w:eastAsia="sk-SK"/>
          <w14:numForm w14:val="lining"/>
        </w:rPr>
        <w:t>:</w:t>
      </w:r>
      <w:r>
        <w:rPr>
          <w:rFonts w:ascii="Corbel" w:hAnsi="Corbel" w:cs="Open Sans"/>
          <w:b/>
          <w:bCs/>
          <w:color w:val="000000" w:themeColor="text1"/>
          <w:sz w:val="22"/>
          <w:szCs w:val="22"/>
          <w:lang w:eastAsia="sk-SK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20063331"/>
          <w:placeholder>
            <w:docPart w:val="5562DFE197B24593AA2C487AE6B00A09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329C4846" w14:textId="77777777" w:rsidR="008C6CF0" w:rsidRDefault="008C6CF0" w:rsidP="008C6CF0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E601E4">
        <w:rPr>
          <w:rFonts w:ascii="Corbel" w:hAnsi="Corbel"/>
          <w:bCs/>
          <w:color w:val="000000"/>
          <w:sz w:val="20"/>
          <w14:numForm w14:val="lining"/>
        </w:rPr>
        <w:t>Osobné číslo</w:t>
      </w:r>
      <w:r>
        <w:rPr>
          <w:rFonts w:ascii="Corbel" w:hAnsi="Corbel"/>
          <w:b/>
          <w:color w:val="000000"/>
          <w:sz w:val="20"/>
          <w14:numForm w14:val="lining"/>
        </w:rPr>
        <w:t>:</w:t>
      </w:r>
      <w:r>
        <w:rPr>
          <w:rFonts w:ascii="Corbel" w:hAnsi="Corbel"/>
          <w:b/>
          <w:color w:val="000000"/>
          <w:sz w:val="20"/>
          <w14:numForm w14:val="lining"/>
        </w:rPr>
        <w:tab/>
      </w:r>
      <w:r>
        <w:rPr>
          <w:rFonts w:ascii="Corbel" w:hAnsi="Corbel"/>
          <w:b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961159770"/>
          <w:placeholder>
            <w:docPart w:val="D30B2A44B16648B198A0ED93624AFFB3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308D82A4" w14:textId="77777777" w:rsidR="008C6CF0" w:rsidRDefault="008C6CF0" w:rsidP="008C6CF0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E601E4">
        <w:rPr>
          <w:rFonts w:ascii="Corbel" w:hAnsi="Corbel"/>
          <w:bCs/>
          <w:color w:val="000000"/>
          <w:sz w:val="20"/>
          <w14:numForm w14:val="lining"/>
        </w:rPr>
        <w:t>Pracovisko:</w:t>
      </w:r>
      <w:r>
        <w:rPr>
          <w:rFonts w:ascii="Corbel" w:hAnsi="Corbel"/>
          <w:bCs/>
          <w:color w:val="000000"/>
          <w:sz w:val="20"/>
          <w14:numForm w14:val="lining"/>
        </w:rPr>
        <w:tab/>
      </w:r>
      <w:r>
        <w:rPr>
          <w:rFonts w:ascii="Corbel" w:hAnsi="Corbel"/>
          <w:bCs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766587667"/>
          <w:placeholder>
            <w:docPart w:val="13EA904D980546F8B1FF025B016128C8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3C1DE027" w14:textId="66485A69" w:rsidR="003A2436" w:rsidRPr="003A2436" w:rsidRDefault="003A2436" w:rsidP="003A2436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>
        <w:rPr>
          <w:rFonts w:ascii="Corbel" w:hAnsi="Corbel"/>
          <w:bCs/>
          <w:color w:val="000000"/>
          <w:sz w:val="20"/>
          <w14:numForm w14:val="lining"/>
        </w:rPr>
        <w:t>Rozsah úväzku</w:t>
      </w:r>
      <w:r w:rsidRPr="00E601E4">
        <w:rPr>
          <w:rFonts w:ascii="Corbel" w:hAnsi="Corbel"/>
          <w:bCs/>
          <w:color w:val="000000"/>
          <w:sz w:val="20"/>
          <w14:numForm w14:val="lining"/>
        </w:rPr>
        <w:t>:</w:t>
      </w:r>
      <w:r>
        <w:rPr>
          <w:rFonts w:ascii="Corbel" w:hAnsi="Corbel"/>
          <w:bCs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-1444306760"/>
          <w:placeholder>
            <w:docPart w:val="BC62286CAFA4423DB358605A1E404CF1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3FD9A5EB" w14:textId="37AB27AD" w:rsidR="008C6CF0" w:rsidRPr="00342D4B" w:rsidRDefault="008C6CF0" w:rsidP="008C6CF0">
      <w:pPr>
        <w:rPr>
          <w:rFonts w:ascii="Corbel" w:hAnsi="Corbel"/>
          <w:color w:val="000000"/>
          <w:sz w:val="20"/>
          <w:szCs w:val="22"/>
          <w14:numForm w14:val="lining"/>
        </w:rPr>
      </w:pPr>
      <w:r w:rsidRPr="00EF1641">
        <w:rPr>
          <w:rFonts w:ascii="Corbel" w:hAnsi="Corbel"/>
          <w:color w:val="000000"/>
          <w:sz w:val="20"/>
          <w:szCs w:val="22"/>
          <w14:numForm w14:val="lining"/>
        </w:rPr>
        <w:t>(ďalej len „</w:t>
      </w:r>
      <w:r w:rsidRPr="00EF1641">
        <w:rPr>
          <w:rFonts w:ascii="Corbel" w:hAnsi="Corbel"/>
          <w:i/>
          <w:iCs/>
          <w:color w:val="000000"/>
          <w:sz w:val="20"/>
          <w:szCs w:val="22"/>
          <w14:numForm w14:val="lining"/>
        </w:rPr>
        <w:t>zamestnanec</w:t>
      </w:r>
      <w:r w:rsidRPr="00EF1641">
        <w:rPr>
          <w:rFonts w:ascii="Corbel" w:hAnsi="Corbel"/>
          <w:color w:val="000000"/>
          <w:sz w:val="20"/>
          <w:szCs w:val="22"/>
          <w14:numForm w14:val="lining"/>
        </w:rPr>
        <w:t>“)</w:t>
      </w:r>
    </w:p>
    <w:p w14:paraId="58BE9FCB" w14:textId="0204A085" w:rsidR="00E7127F" w:rsidRPr="00503A61" w:rsidRDefault="00E7127F" w:rsidP="00E7127F">
      <w:pPr>
        <w:shd w:val="clear" w:color="auto" w:fill="FFFFFF"/>
        <w:jc w:val="both"/>
        <w:rPr>
          <w:rFonts w:ascii="Corbel" w:hAnsi="Corbel"/>
          <w:sz w:val="22"/>
          <w:szCs w:val="22"/>
          <w14:numForm w14:val="lining"/>
        </w:rPr>
      </w:pPr>
    </w:p>
    <w:p w14:paraId="06F695CA" w14:textId="6A16FF61" w:rsidR="008C6CF0" w:rsidRPr="00AD21B5" w:rsidRDefault="008C6CF0" w:rsidP="00AD21B5">
      <w:pPr>
        <w:spacing w:before="120"/>
        <w:jc w:val="both"/>
        <w:rPr>
          <w:rFonts w:ascii="Corbel" w:hAnsi="Corbel"/>
          <w:b/>
          <w:bCs/>
          <w:sz w:val="22"/>
          <w:szCs w:val="22"/>
          <w14:numForm w14:val="lining"/>
        </w:rPr>
      </w:pPr>
      <w:r w:rsidRPr="00492E1B">
        <w:rPr>
          <w:rFonts w:ascii="Corbel" w:hAnsi="Corbel"/>
          <w:b/>
          <w:bCs/>
          <w:sz w:val="22"/>
          <w:szCs w:val="22"/>
          <w14:numForm w14:val="lining"/>
        </w:rPr>
        <w:t xml:space="preserve">žiadam </w:t>
      </w:r>
      <w:r w:rsidR="00AD21B5" w:rsidRPr="00AD21B5">
        <w:rPr>
          <w:rFonts w:ascii="Corbel" w:hAnsi="Corbel"/>
          <w:b/>
          <w:bCs/>
          <w:sz w:val="22"/>
          <w:szCs w:val="22"/>
          <w14:numForm w14:val="lining"/>
        </w:rPr>
        <w:t xml:space="preserve">Univerzitu Komenského v Bratislave, Lekársku fakultu </w:t>
      </w:r>
      <w:r w:rsidRPr="00492E1B">
        <w:rPr>
          <w:rFonts w:ascii="Corbel" w:hAnsi="Corbel"/>
          <w:b/>
          <w:bCs/>
          <w:sz w:val="22"/>
          <w:szCs w:val="22"/>
          <w14:numForm w14:val="lining"/>
        </w:rPr>
        <w:t>o</w:t>
      </w:r>
      <w:r w:rsidR="009121BC" w:rsidRPr="00492E1B">
        <w:rPr>
          <w:rFonts w:ascii="Corbel" w:hAnsi="Corbel"/>
          <w:b/>
          <w:bCs/>
          <w:sz w:val="22"/>
          <w:szCs w:val="22"/>
          <w14:numForm w14:val="lining"/>
        </w:rPr>
        <w:t> zaradenie do zoznamu stravníkov</w:t>
      </w:r>
      <w:r w:rsidR="00196B5E" w:rsidRPr="00492E1B">
        <w:rPr>
          <w:rFonts w:ascii="Corbel" w:hAnsi="Corbel"/>
          <w:b/>
          <w:bCs/>
          <w:sz w:val="22"/>
          <w:szCs w:val="22"/>
          <w14:numForm w14:val="lining"/>
        </w:rPr>
        <w:t xml:space="preserve"> v elektronickom systéme </w:t>
      </w:r>
      <w:r w:rsidR="00492E1B" w:rsidRPr="00492E1B">
        <w:rPr>
          <w:rFonts w:ascii="Corbel" w:hAnsi="Corbel"/>
          <w:b/>
          <w:bCs/>
          <w:sz w:val="22"/>
          <w:szCs w:val="22"/>
          <w14:numForm w14:val="lining"/>
        </w:rPr>
        <w:t>objednávania a vydávania stravy</w:t>
      </w:r>
      <w:r w:rsidR="008A55E2" w:rsidRPr="00492E1B">
        <w:rPr>
          <w:rFonts w:ascii="Corbel" w:hAnsi="Corbel"/>
          <w:b/>
          <w:bCs/>
          <w:sz w:val="22"/>
          <w:szCs w:val="22"/>
          <w14:numForm w14:val="lining"/>
        </w:rPr>
        <w:t xml:space="preserve"> v jedálni na </w:t>
      </w:r>
      <w:proofErr w:type="spellStart"/>
      <w:r w:rsidR="008A55E2" w:rsidRPr="00492E1B">
        <w:rPr>
          <w:rFonts w:ascii="Corbel" w:hAnsi="Corbel"/>
          <w:b/>
          <w:bCs/>
          <w:sz w:val="22"/>
          <w:szCs w:val="22"/>
          <w14:numForm w14:val="lining"/>
        </w:rPr>
        <w:t>Sasinkovej</w:t>
      </w:r>
      <w:proofErr w:type="spellEnd"/>
      <w:r w:rsidR="008A55E2" w:rsidRPr="00492E1B">
        <w:rPr>
          <w:rFonts w:ascii="Corbel" w:hAnsi="Corbel"/>
          <w:b/>
          <w:bCs/>
          <w:sz w:val="22"/>
          <w:szCs w:val="22"/>
          <w14:numForm w14:val="lining"/>
        </w:rPr>
        <w:t xml:space="preserve"> 4</w:t>
      </w:r>
      <w:r w:rsidR="00503A61" w:rsidRPr="00492E1B">
        <w:rPr>
          <w:rFonts w:ascii="Corbel" w:hAnsi="Corbel"/>
          <w:b/>
          <w:bCs/>
          <w:sz w:val="22"/>
          <w:szCs w:val="22"/>
          <w14:numForm w14:val="lining"/>
        </w:rPr>
        <w:t>.</w:t>
      </w:r>
      <w:r w:rsidR="008A55E2" w:rsidRPr="00503A61">
        <w:rPr>
          <w:rFonts w:ascii="Corbel" w:hAnsi="Corbel"/>
          <w:b/>
          <w:bCs/>
          <w:sz w:val="22"/>
          <w:szCs w:val="22"/>
          <w14:numForm w14:val="lining"/>
        </w:rPr>
        <w:t xml:space="preserve"> </w:t>
      </w:r>
    </w:p>
    <w:p w14:paraId="7AFD7364" w14:textId="77777777" w:rsidR="008A55E2" w:rsidRDefault="008A55E2" w:rsidP="00E7127F">
      <w:pPr>
        <w:shd w:val="clear" w:color="auto" w:fill="FFFFFF"/>
        <w:jc w:val="both"/>
        <w:rPr>
          <w:rFonts w:ascii="Corbel" w:hAnsi="Corbel"/>
          <w:sz w:val="22"/>
          <w:szCs w:val="22"/>
        </w:rPr>
      </w:pPr>
    </w:p>
    <w:p w14:paraId="15556448" w14:textId="6F7F98BC" w:rsidR="008A55E2" w:rsidRPr="00A672F5" w:rsidRDefault="008A55E2" w:rsidP="00E7127F">
      <w:pPr>
        <w:shd w:val="clear" w:color="auto" w:fill="FFFFFF"/>
        <w:jc w:val="both"/>
        <w:rPr>
          <w:rFonts w:ascii="Corbel" w:hAnsi="Corbel"/>
          <w:sz w:val="20"/>
        </w:rPr>
      </w:pPr>
      <w:r w:rsidRPr="00A672F5">
        <w:rPr>
          <w:rFonts w:ascii="Corbel" w:hAnsi="Corbel"/>
          <w:sz w:val="20"/>
        </w:rPr>
        <w:t>V Bratislave, dňa</w:t>
      </w:r>
      <w:r w:rsidR="003550FF" w:rsidRPr="00A672F5">
        <w:rPr>
          <w:rFonts w:ascii="Corbel" w:hAnsi="Corbel"/>
          <w:b/>
          <w:color w:val="000000"/>
          <w:sz w:val="20"/>
          <w14:numForm w14:val="lining"/>
        </w:rPr>
        <w:t xml:space="preserve"> </w:t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687864621"/>
          <w:placeholder>
            <w:docPart w:val="3434568AF9084727B4C357B402FEEF30"/>
          </w:placeholder>
          <w:showingPlcHdr/>
          <w:text/>
        </w:sdtPr>
        <w:sdtEndPr/>
        <w:sdtContent>
          <w:r w:rsidR="003550FF" w:rsidRPr="00A672F5">
            <w:rPr>
              <w:rStyle w:val="Zstupntext"/>
              <w:rFonts w:ascii="Corbel" w:eastAsiaTheme="minorHAnsi" w:hAnsi="Corbel"/>
              <w:sz w:val="20"/>
            </w:rPr>
            <w:t>_______________</w:t>
          </w:r>
        </w:sdtContent>
      </w:sdt>
    </w:p>
    <w:p w14:paraId="555A6E30" w14:textId="614B4B57" w:rsidR="008A55E2" w:rsidRPr="00A672F5" w:rsidRDefault="006F3F5B" w:rsidP="00A672F5">
      <w:pPr>
        <w:shd w:val="clear" w:color="auto" w:fill="FFFFFF"/>
        <w:ind w:left="4536"/>
        <w:jc w:val="both"/>
        <w:rPr>
          <w:rFonts w:ascii="Corbel" w:hAnsi="Corbel"/>
          <w:sz w:val="20"/>
        </w:rPr>
      </w:pP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1266196842"/>
          <w:placeholder>
            <w:docPart w:val="F5FF72DFB1204861B12CAE1D519ABD0E"/>
          </w:placeholder>
          <w:showingPlcHdr/>
          <w:text/>
        </w:sdtPr>
        <w:sdtEndPr/>
        <w:sdtContent>
          <w:r w:rsidR="00A672F5" w:rsidRPr="00A672F5">
            <w:rPr>
              <w:rStyle w:val="Zstupntext"/>
              <w:rFonts w:eastAsiaTheme="minorHAnsi"/>
              <w:sz w:val="20"/>
            </w:rPr>
            <w:t>_________________________________</w:t>
          </w:r>
        </w:sdtContent>
      </w:sdt>
    </w:p>
    <w:p w14:paraId="7DB41512" w14:textId="2F0BD54E" w:rsidR="008C6CF0" w:rsidRPr="00A672F5" w:rsidRDefault="00A672F5" w:rsidP="00E7127F">
      <w:pPr>
        <w:shd w:val="clear" w:color="auto" w:fill="FFFFFF"/>
        <w:jc w:val="both"/>
        <w:rPr>
          <w:rFonts w:ascii="Corbel" w:hAnsi="Corbel"/>
          <w:sz w:val="20"/>
        </w:rPr>
      </w:pP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ab/>
        <w:t>podpis zamestnanca</w:t>
      </w:r>
    </w:p>
    <w:p w14:paraId="7040ECAC" w14:textId="77777777" w:rsidR="003550FF" w:rsidRDefault="003550FF" w:rsidP="00E7127F">
      <w:pPr>
        <w:pBdr>
          <w:bottom w:val="single" w:sz="12" w:space="1" w:color="auto"/>
        </w:pBdr>
        <w:shd w:val="clear" w:color="auto" w:fill="FFFFFF"/>
        <w:jc w:val="both"/>
        <w:rPr>
          <w:rFonts w:ascii="Corbel" w:hAnsi="Corbel"/>
          <w:sz w:val="20"/>
        </w:rPr>
      </w:pPr>
    </w:p>
    <w:p w14:paraId="5B9F1070" w14:textId="77777777" w:rsidR="00503A61" w:rsidRPr="00A672F5" w:rsidRDefault="00503A61" w:rsidP="00E7127F">
      <w:pPr>
        <w:shd w:val="clear" w:color="auto" w:fill="FFFFFF"/>
        <w:jc w:val="both"/>
        <w:rPr>
          <w:rFonts w:ascii="Corbel" w:hAnsi="Corbel"/>
          <w:sz w:val="20"/>
        </w:rPr>
      </w:pPr>
    </w:p>
    <w:p w14:paraId="61872E80" w14:textId="5B624275" w:rsidR="004E5865" w:rsidRPr="0005457E" w:rsidRDefault="004E5865" w:rsidP="004E5865">
      <w:pPr>
        <w:pStyle w:val="Nadpis1"/>
        <w:spacing w:before="0"/>
        <w:jc w:val="center"/>
        <w:rPr>
          <w:rFonts w:ascii="Corbel" w:hAnsi="Corbel"/>
          <w:b/>
          <w:bCs/>
          <w:color w:val="000000"/>
          <w:sz w:val="28"/>
          <w:szCs w:val="28"/>
          <w14:numForm w14:val="lining"/>
        </w:rPr>
      </w:pPr>
      <w:r w:rsidRPr="0005457E">
        <w:rPr>
          <w:rFonts w:ascii="Corbel" w:hAnsi="Corbel"/>
          <w:b/>
          <w:bCs/>
          <w:color w:val="000000"/>
          <w:sz w:val="28"/>
          <w:szCs w:val="28"/>
          <w14:numForm w14:val="lining"/>
        </w:rPr>
        <w:t>Dohoda o zrážkach zo mzdy</w:t>
      </w:r>
    </w:p>
    <w:p w14:paraId="1A0FC83B" w14:textId="44C72D0C" w:rsidR="004E5865" w:rsidRPr="008F628B" w:rsidRDefault="004E5865" w:rsidP="004E5865">
      <w:pPr>
        <w:jc w:val="center"/>
        <w:rPr>
          <w:rFonts w:ascii="Corbel" w:hAnsi="Corbel"/>
          <w:color w:val="000000"/>
          <w:sz w:val="20"/>
          <w14:numForm w14:val="lining"/>
        </w:rPr>
      </w:pPr>
      <w:r w:rsidRPr="008F628B">
        <w:rPr>
          <w:rFonts w:ascii="Corbel" w:hAnsi="Corbel"/>
          <w:color w:val="000000"/>
          <w:sz w:val="20"/>
          <w14:numForm w14:val="lining"/>
        </w:rPr>
        <w:t xml:space="preserve">uzatvorená podľa § </w:t>
      </w:r>
      <w:r w:rsidR="00AF0CAB" w:rsidRPr="008F628B">
        <w:rPr>
          <w:rFonts w:ascii="Corbel" w:hAnsi="Corbel"/>
          <w:color w:val="000000"/>
          <w:sz w:val="20"/>
          <w14:numForm w14:val="lining"/>
        </w:rPr>
        <w:t>20</w:t>
      </w:r>
      <w:r w:rsidR="00F74907" w:rsidRPr="008F628B">
        <w:rPr>
          <w:rFonts w:ascii="Corbel" w:hAnsi="Corbel"/>
          <w:color w:val="000000"/>
          <w:sz w:val="20"/>
          <w14:numForm w14:val="lining"/>
        </w:rPr>
        <w:t xml:space="preserve"> </w:t>
      </w:r>
      <w:r w:rsidR="003E0CF6">
        <w:rPr>
          <w:rFonts w:ascii="Corbel" w:hAnsi="Corbel"/>
          <w:color w:val="000000"/>
          <w:sz w:val="20"/>
          <w14:numForm w14:val="lining"/>
        </w:rPr>
        <w:t xml:space="preserve">ods. 2 </w:t>
      </w:r>
      <w:r w:rsidR="00F74907" w:rsidRPr="008F628B">
        <w:rPr>
          <w:rFonts w:ascii="Corbel" w:hAnsi="Corbel"/>
          <w:color w:val="000000"/>
          <w:sz w:val="20"/>
          <w14:numForm w14:val="lining"/>
        </w:rPr>
        <w:t xml:space="preserve">zákona č. 311/2001 </w:t>
      </w:r>
      <w:proofErr w:type="spellStart"/>
      <w:r w:rsidR="00F74907" w:rsidRPr="008F628B">
        <w:rPr>
          <w:rFonts w:ascii="Corbel" w:hAnsi="Corbel"/>
          <w:color w:val="000000"/>
          <w:sz w:val="20"/>
          <w14:numForm w14:val="lining"/>
        </w:rPr>
        <w:t>Z.z</w:t>
      </w:r>
      <w:proofErr w:type="spellEnd"/>
      <w:r w:rsidR="00F74907" w:rsidRPr="008F628B">
        <w:rPr>
          <w:rFonts w:ascii="Corbel" w:hAnsi="Corbel"/>
          <w:color w:val="000000"/>
          <w:sz w:val="20"/>
          <w14:numForm w14:val="lining"/>
        </w:rPr>
        <w:t>.</w:t>
      </w:r>
      <w:r w:rsidRPr="008F628B">
        <w:rPr>
          <w:rFonts w:ascii="Corbel" w:hAnsi="Corbel"/>
          <w:color w:val="000000"/>
          <w:sz w:val="20"/>
          <w14:numForm w14:val="lining"/>
        </w:rPr>
        <w:t xml:space="preserve"> Zákonník práce </w:t>
      </w:r>
      <w:r w:rsidR="000A7E53" w:rsidRPr="008F628B">
        <w:rPr>
          <w:rFonts w:ascii="Corbel" w:hAnsi="Corbel"/>
          <w:color w:val="000000"/>
          <w:sz w:val="20"/>
          <w14:numForm w14:val="lining"/>
        </w:rPr>
        <w:t>v znení neskorších predpisov</w:t>
      </w:r>
    </w:p>
    <w:p w14:paraId="6A815034" w14:textId="77777777" w:rsidR="004E5865" w:rsidRPr="008F628B" w:rsidRDefault="004E5865" w:rsidP="004E5865">
      <w:pPr>
        <w:jc w:val="center"/>
        <w:rPr>
          <w:rFonts w:ascii="Corbel" w:hAnsi="Corbel"/>
          <w:color w:val="000000"/>
          <w:sz w:val="20"/>
          <w14:numForm w14:val="lining"/>
        </w:rPr>
      </w:pPr>
      <w:r w:rsidRPr="008F628B">
        <w:rPr>
          <w:rFonts w:ascii="Corbel" w:hAnsi="Corbel"/>
          <w:color w:val="000000"/>
          <w:sz w:val="20"/>
          <w14:numForm w14:val="lining"/>
        </w:rPr>
        <w:t>(ďalej len „</w:t>
      </w:r>
      <w:r w:rsidRPr="008F628B">
        <w:rPr>
          <w:rFonts w:ascii="Corbel" w:hAnsi="Corbel"/>
          <w:i/>
          <w:iCs/>
          <w:color w:val="000000"/>
          <w:sz w:val="20"/>
          <w14:numForm w14:val="lining"/>
        </w:rPr>
        <w:t>dohoda</w:t>
      </w:r>
      <w:r w:rsidRPr="008F628B">
        <w:rPr>
          <w:rFonts w:ascii="Corbel" w:hAnsi="Corbel"/>
          <w:color w:val="000000"/>
          <w:sz w:val="20"/>
          <w14:numForm w14:val="lining"/>
        </w:rPr>
        <w:t>“)</w:t>
      </w:r>
    </w:p>
    <w:p w14:paraId="626E3834" w14:textId="77777777" w:rsidR="008F5437" w:rsidRDefault="008F5437" w:rsidP="00703FC0">
      <w:pPr>
        <w:shd w:val="clear" w:color="auto" w:fill="FFFFFF"/>
        <w:spacing w:line="312" w:lineRule="auto"/>
        <w:jc w:val="both"/>
        <w:rPr>
          <w:rFonts w:ascii="Corbel" w:hAnsi="Corbel" w:cs="Open Sans"/>
          <w:b/>
          <w:bCs/>
          <w:color w:val="000000" w:themeColor="text1"/>
          <w:sz w:val="22"/>
          <w:szCs w:val="22"/>
          <w:lang w:eastAsia="sk-SK"/>
          <w14:numForm w14:val="lining"/>
        </w:rPr>
      </w:pPr>
    </w:p>
    <w:p w14:paraId="5BF553FF" w14:textId="77777777" w:rsidR="00EC2BFF" w:rsidRDefault="00EC2BFF" w:rsidP="00EC2BFF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E601E4">
        <w:rPr>
          <w:rFonts w:ascii="Corbel" w:hAnsi="Corbel" w:cs="Open Sans"/>
          <w:b/>
          <w:bCs/>
          <w:color w:val="000000" w:themeColor="text1"/>
          <w:sz w:val="20"/>
          <w:lang w:eastAsia="sk-SK"/>
          <w14:numForm w14:val="lining"/>
        </w:rPr>
        <w:t>Zamestnanec</w:t>
      </w:r>
      <w:r>
        <w:rPr>
          <w:rFonts w:ascii="Corbel" w:hAnsi="Corbel" w:cs="Open Sans"/>
          <w:b/>
          <w:bCs/>
          <w:color w:val="000000" w:themeColor="text1"/>
          <w:sz w:val="20"/>
          <w:lang w:eastAsia="sk-SK"/>
          <w14:numForm w14:val="lining"/>
        </w:rPr>
        <w:t>:</w:t>
      </w:r>
      <w:r>
        <w:rPr>
          <w:rFonts w:ascii="Corbel" w:hAnsi="Corbel" w:cs="Open Sans"/>
          <w:b/>
          <w:bCs/>
          <w:color w:val="000000" w:themeColor="text1"/>
          <w:sz w:val="22"/>
          <w:szCs w:val="22"/>
          <w:lang w:eastAsia="sk-SK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-157773670"/>
          <w:placeholder>
            <w:docPart w:val="B444B6ADAE144DCDA95FAEBDDEF0F53D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6DA4378C" w14:textId="77777777" w:rsidR="00EC2BFF" w:rsidRDefault="00EC2BFF" w:rsidP="00EC2BFF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E601E4">
        <w:rPr>
          <w:rFonts w:ascii="Corbel" w:hAnsi="Corbel"/>
          <w:bCs/>
          <w:color w:val="000000"/>
          <w:sz w:val="20"/>
          <w14:numForm w14:val="lining"/>
        </w:rPr>
        <w:t>Osobné číslo</w:t>
      </w:r>
      <w:r>
        <w:rPr>
          <w:rFonts w:ascii="Corbel" w:hAnsi="Corbel"/>
          <w:b/>
          <w:color w:val="000000"/>
          <w:sz w:val="20"/>
          <w14:numForm w14:val="lining"/>
        </w:rPr>
        <w:t>:</w:t>
      </w:r>
      <w:r>
        <w:rPr>
          <w:rFonts w:ascii="Corbel" w:hAnsi="Corbel"/>
          <w:b/>
          <w:color w:val="000000"/>
          <w:sz w:val="20"/>
          <w14:numForm w14:val="lining"/>
        </w:rPr>
        <w:tab/>
      </w:r>
      <w:r>
        <w:rPr>
          <w:rFonts w:ascii="Corbel" w:hAnsi="Corbel"/>
          <w:b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-1297518932"/>
          <w:placeholder>
            <w:docPart w:val="B6E751F9725A41FD83CB0D6A9D71F5D3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4FF3F4DD" w14:textId="77777777" w:rsidR="00EC2BFF" w:rsidRDefault="00EC2BFF" w:rsidP="00EC2BFF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E601E4">
        <w:rPr>
          <w:rFonts w:ascii="Corbel" w:hAnsi="Corbel"/>
          <w:bCs/>
          <w:color w:val="000000"/>
          <w:sz w:val="20"/>
          <w14:numForm w14:val="lining"/>
        </w:rPr>
        <w:t>Pracovisko:</w:t>
      </w:r>
      <w:r>
        <w:rPr>
          <w:rFonts w:ascii="Corbel" w:hAnsi="Corbel"/>
          <w:bCs/>
          <w:color w:val="000000"/>
          <w:sz w:val="20"/>
          <w14:numForm w14:val="lining"/>
        </w:rPr>
        <w:tab/>
      </w:r>
      <w:r>
        <w:rPr>
          <w:rFonts w:ascii="Corbel" w:hAnsi="Corbel"/>
          <w:bCs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461542583"/>
          <w:placeholder>
            <w:docPart w:val="4F7DCFED073040CE8B7DF8FB29C14E4B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5D0597A1" w14:textId="77777777" w:rsidR="00EC2BFF" w:rsidRPr="003A2436" w:rsidRDefault="00EC2BFF" w:rsidP="00EC2BFF">
      <w:pPr>
        <w:shd w:val="clear" w:color="auto" w:fill="FFFFFF"/>
        <w:spacing w:line="360" w:lineRule="auto"/>
        <w:jc w:val="both"/>
        <w:rPr>
          <w:rFonts w:ascii="Corbel" w:hAnsi="Corbel"/>
          <w:b/>
          <w:color w:val="000000"/>
          <w:sz w:val="20"/>
          <w14:numForm w14:val="lining"/>
        </w:rPr>
      </w:pPr>
      <w:r>
        <w:rPr>
          <w:rFonts w:ascii="Corbel" w:hAnsi="Corbel"/>
          <w:bCs/>
          <w:color w:val="000000"/>
          <w:sz w:val="20"/>
          <w14:numForm w14:val="lining"/>
        </w:rPr>
        <w:t>Rozsah úväzku</w:t>
      </w:r>
      <w:r w:rsidRPr="00E601E4">
        <w:rPr>
          <w:rFonts w:ascii="Corbel" w:hAnsi="Corbel"/>
          <w:bCs/>
          <w:color w:val="000000"/>
          <w:sz w:val="20"/>
          <w14:numForm w14:val="lining"/>
        </w:rPr>
        <w:t>:</w:t>
      </w:r>
      <w:r>
        <w:rPr>
          <w:rFonts w:ascii="Corbel" w:hAnsi="Corbel"/>
          <w:bCs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-1749188035"/>
          <w:placeholder>
            <w:docPart w:val="3ECB5E2C3FC448BFB226B9E1ED6D181C"/>
          </w:placeholder>
          <w:showingPlcHdr/>
          <w:text/>
        </w:sdtPr>
        <w:sdtEndPr/>
        <w:sdtContent>
          <w:r>
            <w:rPr>
              <w:rStyle w:val="Zstupntext"/>
              <w:rFonts w:eastAsiaTheme="minorHAnsi"/>
            </w:rPr>
            <w:t>_________________________________</w:t>
          </w:r>
        </w:sdtContent>
      </w:sdt>
    </w:p>
    <w:p w14:paraId="3A96D10F" w14:textId="77777777" w:rsidR="00EC2BFF" w:rsidRPr="00342D4B" w:rsidRDefault="00EC2BFF" w:rsidP="00EC2BFF">
      <w:pPr>
        <w:rPr>
          <w:rFonts w:ascii="Corbel" w:hAnsi="Corbel"/>
          <w:color w:val="000000"/>
          <w:sz w:val="20"/>
          <w:szCs w:val="22"/>
          <w14:numForm w14:val="lining"/>
        </w:rPr>
      </w:pPr>
      <w:r w:rsidRPr="00EF1641">
        <w:rPr>
          <w:rFonts w:ascii="Corbel" w:hAnsi="Corbel"/>
          <w:color w:val="000000"/>
          <w:sz w:val="20"/>
          <w:szCs w:val="22"/>
          <w14:numForm w14:val="lining"/>
        </w:rPr>
        <w:t>(ďalej len „</w:t>
      </w:r>
      <w:r w:rsidRPr="00EF1641">
        <w:rPr>
          <w:rFonts w:ascii="Corbel" w:hAnsi="Corbel"/>
          <w:i/>
          <w:iCs/>
          <w:color w:val="000000"/>
          <w:sz w:val="20"/>
          <w:szCs w:val="22"/>
          <w14:numForm w14:val="lining"/>
        </w:rPr>
        <w:t>zamestnanec</w:t>
      </w:r>
      <w:r w:rsidRPr="00EF1641">
        <w:rPr>
          <w:rFonts w:ascii="Corbel" w:hAnsi="Corbel"/>
          <w:color w:val="000000"/>
          <w:sz w:val="20"/>
          <w:szCs w:val="22"/>
          <w14:numForm w14:val="lining"/>
        </w:rPr>
        <w:t>“)</w:t>
      </w:r>
    </w:p>
    <w:p w14:paraId="7700C59B" w14:textId="77777777" w:rsidR="00342D4B" w:rsidRPr="00342D4B" w:rsidRDefault="00342D4B" w:rsidP="00342D4B">
      <w:pPr>
        <w:jc w:val="center"/>
        <w:rPr>
          <w:rFonts w:ascii="Corbel" w:hAnsi="Corbel"/>
          <w:color w:val="000000"/>
          <w:sz w:val="20"/>
          <w14:numForm w14:val="lining"/>
        </w:rPr>
      </w:pPr>
      <w:r w:rsidRPr="00342D4B">
        <w:rPr>
          <w:rFonts w:ascii="Corbel" w:hAnsi="Corbel"/>
          <w:b/>
          <w:bCs/>
          <w:color w:val="000000"/>
          <w:sz w:val="20"/>
          <w14:numForm w14:val="lining"/>
        </w:rPr>
        <w:t>a</w:t>
      </w:r>
    </w:p>
    <w:p w14:paraId="73A9C151" w14:textId="784F2C08" w:rsidR="00342D4B" w:rsidRPr="00342D4B" w:rsidRDefault="00342D4B" w:rsidP="00342D4B">
      <w:pPr>
        <w:spacing w:before="120"/>
        <w:jc w:val="both"/>
        <w:rPr>
          <w:rFonts w:ascii="Corbel" w:hAnsi="Corbel"/>
          <w:b/>
          <w:color w:val="000000"/>
          <w:sz w:val="20"/>
          <w14:numForm w14:val="lining"/>
        </w:rPr>
      </w:pPr>
      <w:r w:rsidRPr="00342D4B">
        <w:rPr>
          <w:rFonts w:ascii="Corbel" w:hAnsi="Corbel"/>
          <w:color w:val="000000"/>
          <w:sz w:val="20"/>
          <w14:numForm w14:val="lining"/>
        </w:rPr>
        <w:t> </w:t>
      </w:r>
      <w:r w:rsidRPr="00342D4B">
        <w:rPr>
          <w:rFonts w:ascii="Corbel" w:hAnsi="Corbel"/>
          <w:b/>
          <w:color w:val="000000"/>
          <w:sz w:val="20"/>
          <w14:numForm w14:val="lining"/>
        </w:rPr>
        <w:t>Zamestnávateľ</w:t>
      </w:r>
      <w:r w:rsidRPr="00342D4B">
        <w:rPr>
          <w:rFonts w:ascii="Corbel" w:hAnsi="Corbel"/>
          <w:color w:val="000000"/>
          <w:sz w:val="20"/>
          <w14:numForm w14:val="lining"/>
        </w:rPr>
        <w:t xml:space="preserve">: </w:t>
      </w:r>
      <w:r w:rsidRPr="00342D4B">
        <w:rPr>
          <w:rFonts w:ascii="Corbel" w:hAnsi="Corbel"/>
          <w:color w:val="000000"/>
          <w:sz w:val="20"/>
          <w14:numForm w14:val="lining"/>
        </w:rPr>
        <w:tab/>
      </w:r>
      <w:r w:rsidRPr="00342D4B">
        <w:rPr>
          <w:rFonts w:ascii="Corbel" w:hAnsi="Corbel"/>
          <w:b/>
          <w:color w:val="000000"/>
          <w:sz w:val="20"/>
          <w14:numForm w14:val="lining"/>
        </w:rPr>
        <w:t>Univerzita Komenského v Bratislave,</w:t>
      </w:r>
      <w:r w:rsidR="00FF19D1">
        <w:rPr>
          <w:rFonts w:ascii="Corbel" w:hAnsi="Corbel"/>
          <w:b/>
          <w:color w:val="000000"/>
          <w:sz w:val="20"/>
          <w14:numForm w14:val="lining"/>
        </w:rPr>
        <w:t xml:space="preserve"> L</w:t>
      </w:r>
      <w:r w:rsidRPr="00342D4B">
        <w:rPr>
          <w:rFonts w:ascii="Corbel" w:hAnsi="Corbel"/>
          <w:b/>
          <w:color w:val="000000"/>
          <w:sz w:val="20"/>
          <w14:numForm w14:val="lining"/>
        </w:rPr>
        <w:t xml:space="preserve">ekárska fakulta </w:t>
      </w:r>
    </w:p>
    <w:p w14:paraId="526A43ED" w14:textId="401CACE1" w:rsidR="00342D4B" w:rsidRPr="00342D4B" w:rsidRDefault="00342D4B" w:rsidP="00342D4B">
      <w:pPr>
        <w:tabs>
          <w:tab w:val="left" w:pos="1701"/>
        </w:tabs>
        <w:jc w:val="both"/>
        <w:rPr>
          <w:rFonts w:ascii="Corbel" w:hAnsi="Corbel"/>
          <w:color w:val="000000"/>
          <w:sz w:val="20"/>
          <w14:numForm w14:val="lining"/>
        </w:rPr>
      </w:pPr>
      <w:r w:rsidRPr="00342D4B">
        <w:rPr>
          <w:rFonts w:ascii="Corbel" w:hAnsi="Corbel"/>
          <w:color w:val="000000"/>
          <w:sz w:val="20"/>
          <w14:numForm w14:val="lining"/>
        </w:rPr>
        <w:tab/>
      </w:r>
      <w:r w:rsidR="00FF19D1">
        <w:rPr>
          <w:rFonts w:ascii="Corbel" w:hAnsi="Corbel"/>
          <w:color w:val="000000"/>
          <w:sz w:val="20"/>
          <w14:numForm w14:val="lining"/>
        </w:rPr>
        <w:t>Špitálska 24, 813 72 Bratislava</w:t>
      </w:r>
    </w:p>
    <w:p w14:paraId="51BCAC8B" w14:textId="77777777" w:rsidR="00342D4B" w:rsidRPr="00342D4B" w:rsidRDefault="00342D4B" w:rsidP="00342D4B">
      <w:pPr>
        <w:tabs>
          <w:tab w:val="left" w:pos="1701"/>
        </w:tabs>
        <w:jc w:val="both"/>
        <w:rPr>
          <w:rFonts w:ascii="Corbel" w:hAnsi="Corbel"/>
          <w:color w:val="000000"/>
          <w:sz w:val="20"/>
          <w14:numForm w14:val="lining"/>
        </w:rPr>
      </w:pPr>
      <w:r w:rsidRPr="00342D4B">
        <w:rPr>
          <w:rFonts w:ascii="Corbel" w:hAnsi="Corbel"/>
          <w:color w:val="000000"/>
          <w:sz w:val="20"/>
          <w14:numForm w14:val="lining"/>
        </w:rPr>
        <w:tab/>
        <w:t xml:space="preserve">IČO: </w:t>
      </w:r>
      <w:r w:rsidRPr="00342D4B">
        <w:rPr>
          <w:rFonts w:ascii="Corbel" w:hAnsi="Corbel" w:cs="Arial"/>
          <w:color w:val="000000"/>
          <w:sz w:val="20"/>
          <w14:numForm w14:val="lining"/>
        </w:rPr>
        <w:t>00397865</w:t>
      </w:r>
      <w:r w:rsidRPr="00342D4B">
        <w:rPr>
          <w:rFonts w:ascii="Corbel" w:hAnsi="Corbel"/>
          <w:color w:val="000000"/>
          <w:sz w:val="20"/>
          <w14:numForm w14:val="lining"/>
        </w:rPr>
        <w:t xml:space="preserve"> </w:t>
      </w:r>
    </w:p>
    <w:p w14:paraId="4E343B58" w14:textId="54CE9EBD" w:rsidR="00342D4B" w:rsidRPr="00342D4B" w:rsidRDefault="00AD21B5" w:rsidP="003E0CF6">
      <w:pPr>
        <w:tabs>
          <w:tab w:val="left" w:pos="1701"/>
        </w:tabs>
        <w:ind w:left="1701"/>
        <w:jc w:val="both"/>
        <w:rPr>
          <w:rFonts w:ascii="Corbel" w:hAnsi="Corbel"/>
          <w:color w:val="000000"/>
          <w:sz w:val="20"/>
          <w14:numForm w14:val="lining"/>
        </w:rPr>
      </w:pPr>
      <w:r>
        <w:rPr>
          <w:rFonts w:ascii="Corbel" w:hAnsi="Corbel"/>
          <w:color w:val="000000"/>
          <w:sz w:val="20"/>
          <w14:numForm w14:val="lining"/>
        </w:rPr>
        <w:tab/>
      </w:r>
      <w:r w:rsidR="00342D4B" w:rsidRPr="00342D4B">
        <w:rPr>
          <w:rFonts w:ascii="Corbel" w:hAnsi="Corbel"/>
          <w:color w:val="000000"/>
          <w:sz w:val="20"/>
          <w14:numForm w14:val="lining"/>
        </w:rPr>
        <w:t xml:space="preserve">zastúpený: </w:t>
      </w:r>
      <w:r w:rsidR="00E263F0" w:rsidRPr="003E0CF6">
        <w:rPr>
          <w:rFonts w:ascii="Corbel" w:hAnsi="Corbel"/>
          <w:b/>
          <w:bCs/>
          <w:color w:val="000000"/>
          <w:sz w:val="20"/>
          <w14:numForm w14:val="lining"/>
        </w:rPr>
        <w:t>prof. MUDr. Juraj  Payer, PhD., MPH, FRCP, FEFIM</w:t>
      </w:r>
      <w:r w:rsidR="003E0CF6" w:rsidRPr="003E0CF6">
        <w:rPr>
          <w:rFonts w:ascii="Corbel" w:hAnsi="Corbel"/>
          <w:b/>
          <w:bCs/>
          <w:color w:val="000000"/>
          <w:sz w:val="20"/>
          <w14:numForm w14:val="lining"/>
        </w:rPr>
        <w:t xml:space="preserve">, </w:t>
      </w:r>
      <w:r w:rsidR="00342D4B" w:rsidRPr="00342D4B">
        <w:rPr>
          <w:rFonts w:ascii="Corbel" w:hAnsi="Corbel"/>
          <w:color w:val="000000"/>
          <w:sz w:val="20"/>
          <w14:numForm w14:val="lining"/>
        </w:rPr>
        <w:t xml:space="preserve">dekan </w:t>
      </w:r>
    </w:p>
    <w:p w14:paraId="703FC4E5" w14:textId="77777777" w:rsidR="007523D1" w:rsidRPr="007523D1" w:rsidRDefault="007523D1" w:rsidP="00090D27">
      <w:pPr>
        <w:rPr>
          <w:rFonts w:ascii="Corbel" w:hAnsi="Corbel"/>
          <w:color w:val="000000"/>
          <w:sz w:val="6"/>
          <w:szCs w:val="6"/>
          <w14:numForm w14:val="lining"/>
        </w:rPr>
      </w:pPr>
    </w:p>
    <w:p w14:paraId="44D5798F" w14:textId="50949C5F" w:rsidR="00342D4B" w:rsidRPr="00342D4B" w:rsidRDefault="00342D4B" w:rsidP="00090D27">
      <w:pPr>
        <w:rPr>
          <w:rFonts w:ascii="Corbel" w:hAnsi="Corbel"/>
          <w:color w:val="000000"/>
          <w:sz w:val="20"/>
          <w14:numForm w14:val="lining"/>
        </w:rPr>
      </w:pPr>
      <w:r w:rsidRPr="00342D4B">
        <w:rPr>
          <w:rFonts w:ascii="Corbel" w:hAnsi="Corbel"/>
          <w:color w:val="000000"/>
          <w:sz w:val="20"/>
          <w14:numForm w14:val="lining"/>
        </w:rPr>
        <w:t>(ďalej len „</w:t>
      </w:r>
      <w:r w:rsidRPr="00090D27">
        <w:rPr>
          <w:rFonts w:ascii="Corbel" w:hAnsi="Corbel"/>
          <w:i/>
          <w:iCs/>
          <w:color w:val="000000"/>
          <w:sz w:val="20"/>
          <w14:numForm w14:val="lining"/>
        </w:rPr>
        <w:t>zamestnávateľ</w:t>
      </w:r>
      <w:r w:rsidRPr="00342D4B">
        <w:rPr>
          <w:rFonts w:ascii="Corbel" w:hAnsi="Corbel"/>
          <w:color w:val="000000"/>
          <w:sz w:val="20"/>
          <w14:numForm w14:val="lining"/>
        </w:rPr>
        <w:t>“)</w:t>
      </w:r>
    </w:p>
    <w:p w14:paraId="4CA52D94" w14:textId="77777777" w:rsidR="00342D4B" w:rsidRPr="00EC2BFF" w:rsidRDefault="00342D4B" w:rsidP="00342D4B">
      <w:pPr>
        <w:jc w:val="center"/>
        <w:rPr>
          <w:rFonts w:ascii="Corbel" w:hAnsi="Corbel"/>
          <w:b/>
          <w:bCs/>
          <w:color w:val="000000"/>
          <w:sz w:val="6"/>
          <w:szCs w:val="6"/>
          <w14:numForm w14:val="lining"/>
        </w:rPr>
      </w:pPr>
    </w:p>
    <w:p w14:paraId="77D25D4E" w14:textId="77777777" w:rsidR="00342D4B" w:rsidRPr="00B1706D" w:rsidRDefault="00342D4B" w:rsidP="00342D4B">
      <w:pPr>
        <w:spacing w:after="120"/>
        <w:jc w:val="center"/>
        <w:rPr>
          <w:rFonts w:ascii="Corbel" w:hAnsi="Corbel"/>
          <w:color w:val="000000"/>
          <w:sz w:val="22"/>
          <w:szCs w:val="22"/>
          <w14:numForm w14:val="lining"/>
        </w:rPr>
      </w:pPr>
      <w:r w:rsidRPr="00B1706D">
        <w:rPr>
          <w:rFonts w:ascii="Corbel" w:hAnsi="Corbel"/>
          <w:b/>
          <w:bCs/>
          <w:color w:val="000000"/>
          <w:sz w:val="22"/>
          <w:szCs w:val="22"/>
          <w14:numForm w14:val="lining"/>
        </w:rPr>
        <w:t>uzatvárajú túto dohodu:</w:t>
      </w:r>
    </w:p>
    <w:p w14:paraId="07932BE3" w14:textId="1B9AB2DE" w:rsidR="00E34714" w:rsidRDefault="00E34714" w:rsidP="002215EA">
      <w:pPr>
        <w:tabs>
          <w:tab w:val="left" w:pos="3969"/>
        </w:tabs>
        <w:spacing w:before="60"/>
        <w:jc w:val="both"/>
        <w:rPr>
          <w:rFonts w:ascii="Corbel" w:hAnsi="Corbel"/>
          <w:color w:val="000000"/>
          <w:sz w:val="20"/>
          <w14:numForm w14:val="lining"/>
        </w:rPr>
      </w:pPr>
      <w:r w:rsidRPr="002215EA">
        <w:rPr>
          <w:rFonts w:ascii="Corbel" w:hAnsi="Corbel"/>
          <w:color w:val="000000"/>
          <w:sz w:val="20"/>
          <w14:numForm w14:val="lining"/>
        </w:rPr>
        <w:t xml:space="preserve">Zamestnanec a zamestnávateľ sa dohodli na vykonávaní pravidelných mesačných zrážok zo mzdy zamestnanca v prospech zamestnávateľa </w:t>
      </w:r>
      <w:r w:rsidR="005E7280" w:rsidRPr="002215EA">
        <w:rPr>
          <w:rFonts w:ascii="Corbel" w:hAnsi="Corbel"/>
          <w:color w:val="000000"/>
          <w:sz w:val="20"/>
          <w14:numForm w14:val="lining"/>
        </w:rPr>
        <w:t>vo výške</w:t>
      </w:r>
      <w:r w:rsidR="00B62CC6">
        <w:rPr>
          <w:rFonts w:ascii="Corbel" w:hAnsi="Corbel"/>
          <w:color w:val="000000"/>
          <w:sz w:val="20"/>
          <w14:numForm w14:val="lining"/>
        </w:rPr>
        <w:t xml:space="preserve"> peňažného nároku zamestnávateľa voči zamestnancovi</w:t>
      </w:r>
      <w:r w:rsidR="005E7280" w:rsidRPr="002215EA">
        <w:rPr>
          <w:rFonts w:ascii="Corbel" w:hAnsi="Corbel"/>
          <w:color w:val="000000"/>
          <w:sz w:val="20"/>
          <w14:numForm w14:val="lining"/>
        </w:rPr>
        <w:t xml:space="preserve"> zodpovedajúce</w:t>
      </w:r>
      <w:r w:rsidR="00B62CC6">
        <w:rPr>
          <w:rFonts w:ascii="Corbel" w:hAnsi="Corbel"/>
          <w:color w:val="000000"/>
          <w:sz w:val="20"/>
          <w14:numForm w14:val="lining"/>
        </w:rPr>
        <w:t>ho</w:t>
      </w:r>
      <w:r w:rsidR="005E7280" w:rsidRPr="002215EA">
        <w:rPr>
          <w:rFonts w:ascii="Corbel" w:hAnsi="Corbel"/>
          <w:color w:val="000000"/>
          <w:sz w:val="20"/>
          <w14:numForm w14:val="lining"/>
        </w:rPr>
        <w:t xml:space="preserve"> sume doplatku zamestnanca za </w:t>
      </w:r>
      <w:r w:rsidR="006F3F5B">
        <w:rPr>
          <w:rFonts w:ascii="Corbel" w:hAnsi="Corbel"/>
          <w:color w:val="000000"/>
          <w:sz w:val="20"/>
          <w14:numForm w14:val="lining"/>
        </w:rPr>
        <w:t>objednanú</w:t>
      </w:r>
      <w:r w:rsidR="005E7280" w:rsidRPr="002215EA">
        <w:rPr>
          <w:rFonts w:ascii="Corbel" w:hAnsi="Corbel"/>
          <w:color w:val="000000"/>
          <w:sz w:val="20"/>
          <w14:numForm w14:val="lining"/>
        </w:rPr>
        <w:t xml:space="preserve"> stravu v</w:t>
      </w:r>
      <w:r w:rsidR="009406BC">
        <w:rPr>
          <w:rFonts w:ascii="Corbel" w:hAnsi="Corbel"/>
          <w:color w:val="000000"/>
          <w:sz w:val="20"/>
          <w14:numForm w14:val="lining"/>
        </w:rPr>
        <w:t xml:space="preserve"> jedálni na </w:t>
      </w:r>
      <w:proofErr w:type="spellStart"/>
      <w:r w:rsidR="009406BC">
        <w:rPr>
          <w:rFonts w:ascii="Corbel" w:hAnsi="Corbel"/>
          <w:color w:val="000000"/>
          <w:sz w:val="20"/>
          <w14:numForm w14:val="lining"/>
        </w:rPr>
        <w:t>Sasinkovej</w:t>
      </w:r>
      <w:proofErr w:type="spellEnd"/>
      <w:r w:rsidR="009406BC">
        <w:rPr>
          <w:rFonts w:ascii="Corbel" w:hAnsi="Corbel"/>
          <w:color w:val="000000"/>
          <w:sz w:val="20"/>
          <w14:numForm w14:val="lining"/>
        </w:rPr>
        <w:t xml:space="preserve"> 4 </w:t>
      </w:r>
      <w:r w:rsidR="00AD3812">
        <w:rPr>
          <w:rFonts w:ascii="Corbel" w:hAnsi="Corbel"/>
          <w:color w:val="000000"/>
          <w:sz w:val="20"/>
          <w14:numForm w14:val="lining"/>
        </w:rPr>
        <w:t>v</w:t>
      </w:r>
      <w:r w:rsidR="00B62CC6">
        <w:rPr>
          <w:rFonts w:ascii="Corbel" w:hAnsi="Corbel"/>
          <w:color w:val="000000"/>
          <w:sz w:val="20"/>
          <w14:numForm w14:val="lining"/>
        </w:rPr>
        <w:t xml:space="preserve"> príslušnom </w:t>
      </w:r>
      <w:r w:rsidR="007523D1">
        <w:rPr>
          <w:rFonts w:ascii="Corbel" w:hAnsi="Corbel"/>
          <w:color w:val="000000"/>
          <w:sz w:val="20"/>
          <w14:numForm w14:val="lining"/>
        </w:rPr>
        <w:t xml:space="preserve">kalendárnom </w:t>
      </w:r>
      <w:r w:rsidR="005E7280" w:rsidRPr="002215EA">
        <w:rPr>
          <w:rFonts w:ascii="Corbel" w:hAnsi="Corbel"/>
          <w:color w:val="000000"/>
          <w:sz w:val="20"/>
          <w14:numForm w14:val="lining"/>
        </w:rPr>
        <w:t>mesiaci</w:t>
      </w:r>
      <w:r w:rsidR="002215EA" w:rsidRPr="002215EA">
        <w:rPr>
          <w:rFonts w:ascii="Corbel" w:hAnsi="Corbel"/>
          <w:color w:val="000000"/>
          <w:sz w:val="20"/>
          <w14:numForm w14:val="lining"/>
        </w:rPr>
        <w:t>.</w:t>
      </w:r>
    </w:p>
    <w:p w14:paraId="20E4C714" w14:textId="77777777" w:rsidR="00503A61" w:rsidRPr="00B50570" w:rsidRDefault="00503A61" w:rsidP="002215EA">
      <w:pPr>
        <w:tabs>
          <w:tab w:val="left" w:pos="3969"/>
        </w:tabs>
        <w:spacing w:before="60"/>
        <w:jc w:val="both"/>
        <w:rPr>
          <w:rFonts w:ascii="Corbel" w:hAnsi="Corbel"/>
          <w:color w:val="000000"/>
          <w:sz w:val="16"/>
          <w:szCs w:val="16"/>
          <w14:numForm w14:val="lining"/>
        </w:rPr>
      </w:pPr>
    </w:p>
    <w:p w14:paraId="7D016C52" w14:textId="77777777" w:rsidR="00503A61" w:rsidRPr="00A672F5" w:rsidRDefault="00503A61" w:rsidP="00503A61">
      <w:pPr>
        <w:shd w:val="clear" w:color="auto" w:fill="FFFFFF"/>
        <w:jc w:val="both"/>
        <w:rPr>
          <w:rFonts w:ascii="Corbel" w:hAnsi="Corbel"/>
          <w:sz w:val="20"/>
        </w:rPr>
      </w:pPr>
      <w:r w:rsidRPr="00A672F5">
        <w:rPr>
          <w:rFonts w:ascii="Corbel" w:hAnsi="Corbel"/>
          <w:sz w:val="20"/>
        </w:rPr>
        <w:t>V Bratislave, dňa</w:t>
      </w:r>
      <w:r w:rsidRPr="00A672F5">
        <w:rPr>
          <w:rFonts w:ascii="Corbel" w:hAnsi="Corbel"/>
          <w:b/>
          <w:color w:val="000000"/>
          <w:sz w:val="20"/>
          <w14:numForm w14:val="lining"/>
        </w:rPr>
        <w:t xml:space="preserve"> </w:t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2001841867"/>
          <w:placeholder>
            <w:docPart w:val="FB38FE9E7B7A4B019E4FAC8B5C8FBC5E"/>
          </w:placeholder>
          <w:showingPlcHdr/>
          <w:text/>
        </w:sdtPr>
        <w:sdtEndPr/>
        <w:sdtContent>
          <w:r w:rsidRPr="00A672F5">
            <w:rPr>
              <w:rStyle w:val="Zstupntext"/>
              <w:rFonts w:ascii="Corbel" w:eastAsiaTheme="minorHAnsi" w:hAnsi="Corbel"/>
              <w:sz w:val="20"/>
            </w:rPr>
            <w:t>_______________</w:t>
          </w:r>
        </w:sdtContent>
      </w:sdt>
    </w:p>
    <w:p w14:paraId="2ED50AFE" w14:textId="0505DD6C" w:rsidR="00E601E4" w:rsidRPr="00EC2BFF" w:rsidRDefault="00E601E4" w:rsidP="00BA7D27">
      <w:pPr>
        <w:spacing w:after="120"/>
        <w:rPr>
          <w:rFonts w:ascii="Corbel" w:hAnsi="Corbel"/>
          <w:b/>
          <w:bCs/>
          <w:color w:val="000000"/>
          <w:sz w:val="2"/>
          <w:szCs w:val="2"/>
          <w14:numForm w14:val="lining"/>
        </w:rPr>
      </w:pPr>
    </w:p>
    <w:p w14:paraId="7E44D581" w14:textId="77777777" w:rsidR="008F628B" w:rsidRPr="00EC2BFF" w:rsidRDefault="008F628B" w:rsidP="00BA7D27">
      <w:pPr>
        <w:spacing w:after="120"/>
        <w:rPr>
          <w:rFonts w:ascii="Corbel" w:hAnsi="Corbel"/>
          <w:b/>
          <w:bCs/>
          <w:color w:val="000000"/>
          <w:sz w:val="20"/>
          <w14:numForm w14:val="lining"/>
        </w:rPr>
      </w:pPr>
    </w:p>
    <w:p w14:paraId="39357EC1" w14:textId="56D972BA" w:rsidR="00503A61" w:rsidRDefault="006F3F5B" w:rsidP="009121BC">
      <w:pPr>
        <w:rPr>
          <w:rFonts w:ascii="Corbel" w:hAnsi="Corbel"/>
          <w:b/>
          <w:color w:val="000000"/>
          <w:sz w:val="20"/>
          <w14:numForm w14:val="lining"/>
        </w:rPr>
      </w:pP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-1466422529"/>
          <w:placeholder>
            <w:docPart w:val="CA76C008E1A6489196946A7AEEAE3863"/>
          </w:placeholder>
          <w:showingPlcHdr/>
          <w:text/>
        </w:sdtPr>
        <w:sdtEndPr/>
        <w:sdtContent>
          <w:r w:rsidR="00503A61" w:rsidRPr="00A672F5">
            <w:rPr>
              <w:rStyle w:val="Zstupntext"/>
              <w:rFonts w:eastAsiaTheme="minorHAnsi"/>
              <w:sz w:val="20"/>
            </w:rPr>
            <w:t>_________________________________</w:t>
          </w:r>
        </w:sdtContent>
      </w:sdt>
      <w:r w:rsidR="00503A61">
        <w:rPr>
          <w:rFonts w:ascii="Corbel" w:hAnsi="Corbel"/>
          <w:b/>
          <w:color w:val="000000"/>
          <w:sz w:val="20"/>
          <w14:numForm w14:val="lining"/>
        </w:rPr>
        <w:tab/>
      </w:r>
      <w:r w:rsidR="00503A61">
        <w:rPr>
          <w:rFonts w:ascii="Corbel" w:hAnsi="Corbel"/>
          <w:b/>
          <w:color w:val="000000"/>
          <w:sz w:val="20"/>
          <w14:numForm w14:val="lining"/>
        </w:rPr>
        <w:tab/>
      </w:r>
      <w:r w:rsidR="00503A61">
        <w:rPr>
          <w:rFonts w:ascii="Corbel" w:hAnsi="Corbel"/>
          <w:b/>
          <w:color w:val="000000"/>
          <w:sz w:val="20"/>
          <w14:numForm w14:val="lining"/>
        </w:rPr>
        <w:tab/>
      </w:r>
      <w:r w:rsidR="00503A61">
        <w:rPr>
          <w:rFonts w:ascii="Corbel" w:hAnsi="Corbel"/>
          <w:b/>
          <w:color w:val="000000"/>
          <w:sz w:val="20"/>
          <w14:numForm w14:val="lining"/>
        </w:rPr>
        <w:tab/>
      </w:r>
      <w:sdt>
        <w:sdtPr>
          <w:rPr>
            <w:rFonts w:ascii="Corbel" w:hAnsi="Corbel"/>
            <w:b/>
            <w:color w:val="000000"/>
            <w:sz w:val="20"/>
            <w14:numForm w14:val="lining"/>
          </w:rPr>
          <w:id w:val="1585030809"/>
          <w:placeholder>
            <w:docPart w:val="BF22E66BAD5F413C960FE93228809741"/>
          </w:placeholder>
          <w:showingPlcHdr/>
          <w:text/>
        </w:sdtPr>
        <w:sdtEndPr/>
        <w:sdtContent>
          <w:r w:rsidR="00503A61" w:rsidRPr="00A672F5">
            <w:rPr>
              <w:rStyle w:val="Zstupntext"/>
              <w:rFonts w:eastAsiaTheme="minorHAnsi"/>
              <w:sz w:val="20"/>
            </w:rPr>
            <w:t>_________________________________</w:t>
          </w:r>
        </w:sdtContent>
      </w:sdt>
    </w:p>
    <w:p w14:paraId="10FC89A7" w14:textId="4A26406D" w:rsidR="00503A61" w:rsidRPr="00B1706D" w:rsidRDefault="00503A61" w:rsidP="009121BC">
      <w:pPr>
        <w:rPr>
          <w:rFonts w:ascii="Corbel" w:hAnsi="Corbel"/>
          <w:b/>
          <w:bCs/>
          <w:color w:val="000000"/>
          <w:sz w:val="22"/>
          <w:szCs w:val="22"/>
          <w14:numForm w14:val="lining"/>
        </w:rPr>
      </w:pPr>
      <w:r w:rsidRPr="00A672F5">
        <w:rPr>
          <w:rFonts w:ascii="Corbel" w:hAnsi="Corbel"/>
          <w:sz w:val="20"/>
        </w:rPr>
        <w:t>podpis zamestnanca</w:t>
      </w:r>
      <w:r>
        <w:rPr>
          <w:rFonts w:ascii="Corbel" w:hAnsi="Corbel"/>
          <w:sz w:val="20"/>
        </w:rPr>
        <w:tab/>
      </w:r>
      <w:r>
        <w:rPr>
          <w:rFonts w:ascii="Corbel" w:hAnsi="Corbel"/>
          <w:sz w:val="20"/>
        </w:rPr>
        <w:tab/>
      </w:r>
      <w:r>
        <w:rPr>
          <w:rFonts w:ascii="Corbel" w:hAnsi="Corbel"/>
          <w:sz w:val="20"/>
        </w:rPr>
        <w:tab/>
      </w:r>
      <w:r>
        <w:rPr>
          <w:rFonts w:ascii="Corbel" w:hAnsi="Corbel"/>
          <w:sz w:val="20"/>
        </w:rPr>
        <w:tab/>
      </w:r>
      <w:r>
        <w:rPr>
          <w:rFonts w:ascii="Corbel" w:hAnsi="Corbel"/>
          <w:sz w:val="20"/>
        </w:rPr>
        <w:tab/>
      </w:r>
      <w:r>
        <w:rPr>
          <w:rFonts w:ascii="Corbel" w:hAnsi="Corbel"/>
          <w:sz w:val="20"/>
        </w:rPr>
        <w:tab/>
      </w:r>
      <w:r>
        <w:rPr>
          <w:rFonts w:ascii="Corbel" w:hAnsi="Corbel"/>
          <w:sz w:val="20"/>
        </w:rPr>
        <w:tab/>
      </w:r>
      <w:r w:rsidRPr="00A672F5">
        <w:rPr>
          <w:rFonts w:ascii="Corbel" w:hAnsi="Corbel"/>
          <w:sz w:val="20"/>
        </w:rPr>
        <w:t>podpis zamestn</w:t>
      </w:r>
      <w:r w:rsidR="008F628B">
        <w:rPr>
          <w:rFonts w:ascii="Corbel" w:hAnsi="Corbel"/>
          <w:sz w:val="20"/>
        </w:rPr>
        <w:t>ávateľa</w:t>
      </w:r>
    </w:p>
    <w:sectPr w:rsidR="00503A61" w:rsidRPr="00B1706D" w:rsidSect="00181F6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D5EAD" w14:textId="77777777" w:rsidR="00A27974" w:rsidRDefault="00A27974" w:rsidP="00AA3035">
      <w:r>
        <w:separator/>
      </w:r>
    </w:p>
  </w:endnote>
  <w:endnote w:type="continuationSeparator" w:id="0">
    <w:p w14:paraId="2E835E9C" w14:textId="77777777" w:rsidR="00A27974" w:rsidRDefault="00A27974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4A7F3" w14:textId="77777777" w:rsidR="003778F1" w:rsidRDefault="003778F1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3440E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4830C441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39991FAD" w14:textId="64BBB325" w:rsidR="00765F93" w:rsidRPr="006C7C57" w:rsidRDefault="00765F93" w:rsidP="007D5C6A">
          <w:pPr>
            <w:pStyle w:val="Patkavlavo"/>
            <w:rPr>
              <w:rFonts w:cs="Times New Roman (Body CS)"/>
              <w14:ligatures w14:val="standard"/>
            </w:rPr>
          </w:pPr>
        </w:p>
      </w:tc>
      <w:tc>
        <w:tcPr>
          <w:tcW w:w="2845" w:type="dxa"/>
          <w:shd w:val="clear" w:color="auto" w:fill="auto"/>
          <w:vAlign w:val="center"/>
        </w:tcPr>
        <w:p w14:paraId="426111C7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41CFE470" wp14:editId="5F7B8570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20F3E8A5" w14:textId="77777777"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14:paraId="11E5C1F1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3EB9C" w14:textId="77777777" w:rsidR="003778F1" w:rsidRDefault="003778F1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09C16" w14:textId="77777777" w:rsidR="00A27974" w:rsidRDefault="00A27974" w:rsidP="00AA3035">
      <w:r>
        <w:separator/>
      </w:r>
    </w:p>
  </w:footnote>
  <w:footnote w:type="continuationSeparator" w:id="0">
    <w:p w14:paraId="0B28E610" w14:textId="77777777" w:rsidR="00A27974" w:rsidRDefault="00A27974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4BF45" w14:textId="77777777" w:rsidR="003778F1" w:rsidRDefault="003778F1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79E8F2C9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2450E6A3" w14:textId="77777777"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4CCEC08F" wp14:editId="32BE18F3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4EACC28C" w14:textId="77777777"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rFonts w:ascii="Corbel" w:hAnsi="Corbel"/>
              <w:sz w:val="18"/>
              <w:szCs w:val="18"/>
              <w:lang w:eastAsia="en-GB"/>
            </w:rPr>
            <w:t>L</w:t>
          </w:r>
          <w:r w:rsidR="0050684C"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54B04BB3" w14:textId="77777777"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0A54FFE0" w14:textId="343AD0CB" w:rsidR="00D73373" w:rsidRPr="001A2E90" w:rsidRDefault="003778F1" w:rsidP="005E3A72">
          <w:pPr>
            <w:pStyle w:val="HlavickaODD"/>
          </w:pPr>
          <w:r w:rsidRPr="00785E6F">
            <w:t>Dekanát</w:t>
          </w:r>
          <w:r>
            <w:t xml:space="preserve"> LF UK</w:t>
          </w:r>
          <w:r>
            <w:br/>
          </w:r>
          <w:r w:rsidRPr="00D566B8">
            <w:rPr>
              <w:b w:val="0"/>
              <w:bCs w:val="0"/>
            </w:rPr>
            <w:t>Personálne oddelenie</w:t>
          </w:r>
        </w:p>
      </w:tc>
    </w:tr>
  </w:tbl>
  <w:p w14:paraId="78B714FC" w14:textId="77777777" w:rsidR="00A1284C" w:rsidRDefault="00A1284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0BDE6" w14:textId="77777777" w:rsidR="003778F1" w:rsidRDefault="003778F1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942F8"/>
    <w:multiLevelType w:val="hybridMultilevel"/>
    <w:tmpl w:val="CF06B56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3101B4"/>
    <w:multiLevelType w:val="hybridMultilevel"/>
    <w:tmpl w:val="5554F284"/>
    <w:lvl w:ilvl="0" w:tplc="E7DEED46">
      <w:numFmt w:val="bullet"/>
      <w:lvlText w:val="-"/>
      <w:lvlJc w:val="left"/>
      <w:pPr>
        <w:ind w:left="720" w:hanging="360"/>
      </w:pPr>
      <w:rPr>
        <w:rFonts w:ascii="Corbel" w:eastAsia="Times New Roman" w:hAnsi="Corbel" w:cs="Open Sans" w:hint="default"/>
        <w:b w:val="0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4376FB"/>
    <w:multiLevelType w:val="hybridMultilevel"/>
    <w:tmpl w:val="808A935C"/>
    <w:lvl w:ilvl="0" w:tplc="041B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A4237F"/>
    <w:multiLevelType w:val="hybridMultilevel"/>
    <w:tmpl w:val="808A935C"/>
    <w:lvl w:ilvl="0" w:tplc="041B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4B652E"/>
    <w:multiLevelType w:val="hybridMultilevel"/>
    <w:tmpl w:val="E186525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2149A"/>
    <w:multiLevelType w:val="hybridMultilevel"/>
    <w:tmpl w:val="945ACD3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D22EDF"/>
    <w:multiLevelType w:val="hybridMultilevel"/>
    <w:tmpl w:val="5156C96E"/>
    <w:lvl w:ilvl="0" w:tplc="F716B40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FC736F"/>
    <w:multiLevelType w:val="hybridMultilevel"/>
    <w:tmpl w:val="0890C6D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1BF6EF8"/>
    <w:multiLevelType w:val="multilevel"/>
    <w:tmpl w:val="FCB08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B11969"/>
    <w:multiLevelType w:val="hybridMultilevel"/>
    <w:tmpl w:val="808A935C"/>
    <w:lvl w:ilvl="0" w:tplc="041B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4"/>
  </w:num>
  <w:num w:numId="5">
    <w:abstractNumId w:val="1"/>
  </w:num>
  <w:num w:numId="6">
    <w:abstractNumId w:val="9"/>
  </w:num>
  <w:num w:numId="7">
    <w:abstractNumId w:val="7"/>
  </w:num>
  <w:num w:numId="8">
    <w:abstractNumId w:val="2"/>
  </w:num>
  <w:num w:numId="9">
    <w:abstractNumId w:val="10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39B"/>
    <w:rsid w:val="000025C6"/>
    <w:rsid w:val="00011975"/>
    <w:rsid w:val="000123E6"/>
    <w:rsid w:val="00012938"/>
    <w:rsid w:val="00014580"/>
    <w:rsid w:val="00023033"/>
    <w:rsid w:val="00023B76"/>
    <w:rsid w:val="00046F79"/>
    <w:rsid w:val="0005457E"/>
    <w:rsid w:val="00080B78"/>
    <w:rsid w:val="000860EF"/>
    <w:rsid w:val="00086875"/>
    <w:rsid w:val="00090D27"/>
    <w:rsid w:val="000A4637"/>
    <w:rsid w:val="000A7E53"/>
    <w:rsid w:val="000B4F35"/>
    <w:rsid w:val="000B727D"/>
    <w:rsid w:val="000C2302"/>
    <w:rsid w:val="000C5CF1"/>
    <w:rsid w:val="000F2805"/>
    <w:rsid w:val="00100EA1"/>
    <w:rsid w:val="0010154B"/>
    <w:rsid w:val="00101DFA"/>
    <w:rsid w:val="0011350E"/>
    <w:rsid w:val="00134D1D"/>
    <w:rsid w:val="00140AA7"/>
    <w:rsid w:val="001752C8"/>
    <w:rsid w:val="00181F6A"/>
    <w:rsid w:val="00196B5E"/>
    <w:rsid w:val="001A2E90"/>
    <w:rsid w:val="001A38B9"/>
    <w:rsid w:val="001D33A5"/>
    <w:rsid w:val="001E4343"/>
    <w:rsid w:val="0020696F"/>
    <w:rsid w:val="002140F7"/>
    <w:rsid w:val="002170B1"/>
    <w:rsid w:val="002215EA"/>
    <w:rsid w:val="00253AC8"/>
    <w:rsid w:val="00267A1B"/>
    <w:rsid w:val="002802A5"/>
    <w:rsid w:val="00292146"/>
    <w:rsid w:val="002A0931"/>
    <w:rsid w:val="002A0A49"/>
    <w:rsid w:val="002A4AAB"/>
    <w:rsid w:val="002B314C"/>
    <w:rsid w:val="002C625D"/>
    <w:rsid w:val="002D49D9"/>
    <w:rsid w:val="002F2535"/>
    <w:rsid w:val="00304AA4"/>
    <w:rsid w:val="003233F8"/>
    <w:rsid w:val="00325B53"/>
    <w:rsid w:val="0032633D"/>
    <w:rsid w:val="00332DBD"/>
    <w:rsid w:val="00335397"/>
    <w:rsid w:val="003404DA"/>
    <w:rsid w:val="00341D66"/>
    <w:rsid w:val="00342D4B"/>
    <w:rsid w:val="00344290"/>
    <w:rsid w:val="0034649B"/>
    <w:rsid w:val="0035489D"/>
    <w:rsid w:val="003550FF"/>
    <w:rsid w:val="0036298F"/>
    <w:rsid w:val="003778F1"/>
    <w:rsid w:val="00382A21"/>
    <w:rsid w:val="003A2436"/>
    <w:rsid w:val="003A5E1D"/>
    <w:rsid w:val="003B3AA8"/>
    <w:rsid w:val="003C43B7"/>
    <w:rsid w:val="003E0CF6"/>
    <w:rsid w:val="003F0596"/>
    <w:rsid w:val="003F15AE"/>
    <w:rsid w:val="003F4F56"/>
    <w:rsid w:val="003F572D"/>
    <w:rsid w:val="0041284E"/>
    <w:rsid w:val="00446EC1"/>
    <w:rsid w:val="00450555"/>
    <w:rsid w:val="0046226B"/>
    <w:rsid w:val="00463338"/>
    <w:rsid w:val="0048222F"/>
    <w:rsid w:val="00492E1B"/>
    <w:rsid w:val="004B2F1F"/>
    <w:rsid w:val="004C6140"/>
    <w:rsid w:val="004C618E"/>
    <w:rsid w:val="004E5865"/>
    <w:rsid w:val="004F0729"/>
    <w:rsid w:val="00500F0A"/>
    <w:rsid w:val="00503A61"/>
    <w:rsid w:val="0050684C"/>
    <w:rsid w:val="00515701"/>
    <w:rsid w:val="005320E3"/>
    <w:rsid w:val="00533622"/>
    <w:rsid w:val="00542101"/>
    <w:rsid w:val="00573AA0"/>
    <w:rsid w:val="005767C8"/>
    <w:rsid w:val="005903F9"/>
    <w:rsid w:val="00591889"/>
    <w:rsid w:val="005923A8"/>
    <w:rsid w:val="005A4E70"/>
    <w:rsid w:val="005C4BF3"/>
    <w:rsid w:val="005E3A72"/>
    <w:rsid w:val="005E7280"/>
    <w:rsid w:val="005F2D3B"/>
    <w:rsid w:val="005F3D08"/>
    <w:rsid w:val="00601D4E"/>
    <w:rsid w:val="00605422"/>
    <w:rsid w:val="00637D26"/>
    <w:rsid w:val="006559B7"/>
    <w:rsid w:val="0065615B"/>
    <w:rsid w:val="00684710"/>
    <w:rsid w:val="00691E76"/>
    <w:rsid w:val="0069224B"/>
    <w:rsid w:val="006C7C57"/>
    <w:rsid w:val="006E4C7B"/>
    <w:rsid w:val="006E5CDE"/>
    <w:rsid w:val="006F15F5"/>
    <w:rsid w:val="006F3F5B"/>
    <w:rsid w:val="00703FC0"/>
    <w:rsid w:val="00722F2A"/>
    <w:rsid w:val="0073408F"/>
    <w:rsid w:val="007427C5"/>
    <w:rsid w:val="0074439B"/>
    <w:rsid w:val="00744DF1"/>
    <w:rsid w:val="00747E23"/>
    <w:rsid w:val="0075162F"/>
    <w:rsid w:val="00751C11"/>
    <w:rsid w:val="007523D1"/>
    <w:rsid w:val="00765529"/>
    <w:rsid w:val="00765F93"/>
    <w:rsid w:val="00770C34"/>
    <w:rsid w:val="0077479B"/>
    <w:rsid w:val="00776575"/>
    <w:rsid w:val="00777DF3"/>
    <w:rsid w:val="00781620"/>
    <w:rsid w:val="00791158"/>
    <w:rsid w:val="007922B3"/>
    <w:rsid w:val="007B2510"/>
    <w:rsid w:val="007B6FDD"/>
    <w:rsid w:val="007D5C6A"/>
    <w:rsid w:val="007E1C59"/>
    <w:rsid w:val="007E51DC"/>
    <w:rsid w:val="007E7C83"/>
    <w:rsid w:val="007F0CA5"/>
    <w:rsid w:val="0083342B"/>
    <w:rsid w:val="00833F55"/>
    <w:rsid w:val="0083444C"/>
    <w:rsid w:val="0083492B"/>
    <w:rsid w:val="00843D90"/>
    <w:rsid w:val="00844379"/>
    <w:rsid w:val="008614AF"/>
    <w:rsid w:val="008735A1"/>
    <w:rsid w:val="008813D1"/>
    <w:rsid w:val="00884E54"/>
    <w:rsid w:val="008A1691"/>
    <w:rsid w:val="008A55E2"/>
    <w:rsid w:val="008B00AF"/>
    <w:rsid w:val="008B0E64"/>
    <w:rsid w:val="008C6CF0"/>
    <w:rsid w:val="008C791D"/>
    <w:rsid w:val="008D00F3"/>
    <w:rsid w:val="008D52F1"/>
    <w:rsid w:val="008F5437"/>
    <w:rsid w:val="008F628B"/>
    <w:rsid w:val="00904CB5"/>
    <w:rsid w:val="009121BC"/>
    <w:rsid w:val="00914A75"/>
    <w:rsid w:val="00924C84"/>
    <w:rsid w:val="00926A05"/>
    <w:rsid w:val="00932124"/>
    <w:rsid w:val="00933048"/>
    <w:rsid w:val="009406BC"/>
    <w:rsid w:val="00940BAD"/>
    <w:rsid w:val="00956311"/>
    <w:rsid w:val="009573AF"/>
    <w:rsid w:val="00965B61"/>
    <w:rsid w:val="00970F4F"/>
    <w:rsid w:val="0097393E"/>
    <w:rsid w:val="00976C4B"/>
    <w:rsid w:val="00991C80"/>
    <w:rsid w:val="00992279"/>
    <w:rsid w:val="00995D1B"/>
    <w:rsid w:val="009A1319"/>
    <w:rsid w:val="009A2421"/>
    <w:rsid w:val="009A6808"/>
    <w:rsid w:val="009C5A16"/>
    <w:rsid w:val="009E011D"/>
    <w:rsid w:val="009E07D0"/>
    <w:rsid w:val="009E3CAB"/>
    <w:rsid w:val="00A043C4"/>
    <w:rsid w:val="00A0574E"/>
    <w:rsid w:val="00A1284C"/>
    <w:rsid w:val="00A15DAA"/>
    <w:rsid w:val="00A26412"/>
    <w:rsid w:val="00A27974"/>
    <w:rsid w:val="00A378DF"/>
    <w:rsid w:val="00A647F9"/>
    <w:rsid w:val="00A672F5"/>
    <w:rsid w:val="00A84B5A"/>
    <w:rsid w:val="00A86023"/>
    <w:rsid w:val="00A8663D"/>
    <w:rsid w:val="00AA1F3B"/>
    <w:rsid w:val="00AA3035"/>
    <w:rsid w:val="00AB520F"/>
    <w:rsid w:val="00AB5280"/>
    <w:rsid w:val="00AD21B5"/>
    <w:rsid w:val="00AD3812"/>
    <w:rsid w:val="00AD3F72"/>
    <w:rsid w:val="00AF0CAB"/>
    <w:rsid w:val="00B05C04"/>
    <w:rsid w:val="00B11555"/>
    <w:rsid w:val="00B1706D"/>
    <w:rsid w:val="00B50570"/>
    <w:rsid w:val="00B60BCD"/>
    <w:rsid w:val="00B62CC6"/>
    <w:rsid w:val="00B9116D"/>
    <w:rsid w:val="00B92486"/>
    <w:rsid w:val="00BA7D27"/>
    <w:rsid w:val="00BD1838"/>
    <w:rsid w:val="00BD40D3"/>
    <w:rsid w:val="00C03C5C"/>
    <w:rsid w:val="00C105A0"/>
    <w:rsid w:val="00C10E98"/>
    <w:rsid w:val="00C14A5C"/>
    <w:rsid w:val="00C20CFC"/>
    <w:rsid w:val="00C55599"/>
    <w:rsid w:val="00C64157"/>
    <w:rsid w:val="00C77894"/>
    <w:rsid w:val="00C77D63"/>
    <w:rsid w:val="00C82C61"/>
    <w:rsid w:val="00C91444"/>
    <w:rsid w:val="00CA09F1"/>
    <w:rsid w:val="00CA324F"/>
    <w:rsid w:val="00CD1FDA"/>
    <w:rsid w:val="00CE16EB"/>
    <w:rsid w:val="00CE1F59"/>
    <w:rsid w:val="00CF56BD"/>
    <w:rsid w:val="00D02915"/>
    <w:rsid w:val="00D116C6"/>
    <w:rsid w:val="00D212F4"/>
    <w:rsid w:val="00D221DF"/>
    <w:rsid w:val="00D24176"/>
    <w:rsid w:val="00D34854"/>
    <w:rsid w:val="00D52C1B"/>
    <w:rsid w:val="00D73373"/>
    <w:rsid w:val="00D76BD6"/>
    <w:rsid w:val="00D86E40"/>
    <w:rsid w:val="00DA114A"/>
    <w:rsid w:val="00DB2B93"/>
    <w:rsid w:val="00DF1CDC"/>
    <w:rsid w:val="00DF6141"/>
    <w:rsid w:val="00DF6570"/>
    <w:rsid w:val="00E15110"/>
    <w:rsid w:val="00E15D12"/>
    <w:rsid w:val="00E16454"/>
    <w:rsid w:val="00E263F0"/>
    <w:rsid w:val="00E34714"/>
    <w:rsid w:val="00E3688D"/>
    <w:rsid w:val="00E40ED1"/>
    <w:rsid w:val="00E44BD2"/>
    <w:rsid w:val="00E601E4"/>
    <w:rsid w:val="00E63BB0"/>
    <w:rsid w:val="00E641F5"/>
    <w:rsid w:val="00E666C6"/>
    <w:rsid w:val="00E67047"/>
    <w:rsid w:val="00E7127F"/>
    <w:rsid w:val="00E752EF"/>
    <w:rsid w:val="00E777DA"/>
    <w:rsid w:val="00E868D5"/>
    <w:rsid w:val="00EC0CF8"/>
    <w:rsid w:val="00EC2BFF"/>
    <w:rsid w:val="00EE0775"/>
    <w:rsid w:val="00EE16E5"/>
    <w:rsid w:val="00EE55A1"/>
    <w:rsid w:val="00EF1641"/>
    <w:rsid w:val="00F032D2"/>
    <w:rsid w:val="00F04F93"/>
    <w:rsid w:val="00F118E9"/>
    <w:rsid w:val="00F2208E"/>
    <w:rsid w:val="00F54F4A"/>
    <w:rsid w:val="00F563CE"/>
    <w:rsid w:val="00F72FE1"/>
    <w:rsid w:val="00F73C32"/>
    <w:rsid w:val="00F74907"/>
    <w:rsid w:val="00F77557"/>
    <w:rsid w:val="00F843A8"/>
    <w:rsid w:val="00F911D3"/>
    <w:rsid w:val="00FA19D7"/>
    <w:rsid w:val="00FB249C"/>
    <w:rsid w:val="00FB374B"/>
    <w:rsid w:val="00FD17CF"/>
    <w:rsid w:val="00FD712D"/>
    <w:rsid w:val="00FF19D1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EBB981D"/>
  <w15:chartTrackingRefBased/>
  <w15:docId w15:val="{90A248FE-DE04-4989-9888-C82180EEF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Hypertextovprepojenie">
    <w:name w:val="Hyperlink"/>
    <w:basedOn w:val="Predvolenpsmoodseku"/>
    <w:uiPriority w:val="99"/>
    <w:unhideWhenUsed/>
    <w:rsid w:val="00E7127F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E16454"/>
    <w:pPr>
      <w:ind w:left="720"/>
      <w:contextualSpacing/>
    </w:pPr>
  </w:style>
  <w:style w:type="character" w:styleId="Zvraznenie">
    <w:name w:val="Emphasis"/>
    <w:basedOn w:val="Predvolenpsmoodseku"/>
    <w:uiPriority w:val="20"/>
    <w:qFormat/>
    <w:rsid w:val="008F5437"/>
    <w:rPr>
      <w:i/>
      <w:iCs/>
    </w:rPr>
  </w:style>
  <w:style w:type="character" w:styleId="Vrazn">
    <w:name w:val="Strong"/>
    <w:basedOn w:val="Predvolenpsmoodseku"/>
    <w:uiPriority w:val="22"/>
    <w:qFormat/>
    <w:rsid w:val="00573AA0"/>
    <w:rPr>
      <w:b/>
      <w:bCs/>
    </w:rPr>
  </w:style>
  <w:style w:type="character" w:styleId="Nevyrieenzmienka">
    <w:name w:val="Unresolved Mention"/>
    <w:basedOn w:val="Predvolenpsmoodseku"/>
    <w:uiPriority w:val="99"/>
    <w:semiHidden/>
    <w:unhideWhenUsed/>
    <w:rsid w:val="00F911D3"/>
    <w:rPr>
      <w:color w:val="605E5C"/>
      <w:shd w:val="clear" w:color="auto" w:fill="E1DFDD"/>
    </w:rPr>
  </w:style>
  <w:style w:type="character" w:styleId="Zstupntext">
    <w:name w:val="Placeholder Text"/>
    <w:basedOn w:val="Predvolenpsmoodseku"/>
    <w:uiPriority w:val="99"/>
    <w:semiHidden/>
    <w:rsid w:val="00EE0775"/>
    <w:rPr>
      <w:color w:val="666666"/>
    </w:rPr>
  </w:style>
  <w:style w:type="paragraph" w:styleId="Normlnywebov">
    <w:name w:val="Normal (Web)"/>
    <w:basedOn w:val="Normlny"/>
    <w:uiPriority w:val="99"/>
    <w:semiHidden/>
    <w:unhideWhenUsed/>
    <w:rsid w:val="00E34714"/>
    <w:pPr>
      <w:spacing w:before="100" w:beforeAutospacing="1" w:after="100" w:afterAutospacing="1"/>
    </w:pPr>
    <w:rPr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0134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803375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52503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405392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A~1.KUL\AppData\Local\Temp\Uradny_list_LF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562DFE197B24593AA2C487AE6B00A0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4A9207C-C607-4BCF-B589-F69906B75038}"/>
      </w:docPartPr>
      <w:docPartBody>
        <w:p w:rsidR="008D650E" w:rsidRDefault="00E370F8" w:rsidP="00E370F8">
          <w:pPr>
            <w:pStyle w:val="5562DFE197B24593AA2C487AE6B00A09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D30B2A44B16648B198A0ED93624AFFB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91DAD6F-FBC3-4E47-B635-13A912EEF497}"/>
      </w:docPartPr>
      <w:docPartBody>
        <w:p w:rsidR="008D650E" w:rsidRDefault="00E370F8" w:rsidP="00E370F8">
          <w:pPr>
            <w:pStyle w:val="D30B2A44B16648B198A0ED93624AFFB3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13EA904D980546F8B1FF025B016128C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7F9355C-BD48-423D-AA3D-44B4DEF96C4B}"/>
      </w:docPartPr>
      <w:docPartBody>
        <w:p w:rsidR="008D650E" w:rsidRDefault="00E370F8" w:rsidP="00E370F8">
          <w:pPr>
            <w:pStyle w:val="13EA904D980546F8B1FF025B016128C8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3434568AF9084727B4C357B402FEEF3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B948030-5BAF-40B4-ACFD-CC9A0B16B38E}"/>
      </w:docPartPr>
      <w:docPartBody>
        <w:p w:rsidR="008D650E" w:rsidRDefault="00E370F8" w:rsidP="00E370F8">
          <w:pPr>
            <w:pStyle w:val="3434568AF9084727B4C357B402FEEF30"/>
          </w:pPr>
          <w:r>
            <w:rPr>
              <w:rStyle w:val="Zstupntext"/>
              <w:rFonts w:ascii="Corbel" w:eastAsiaTheme="minorHAnsi" w:hAnsi="Corbel"/>
              <w:sz w:val="20"/>
            </w:rPr>
            <w:t>_______________</w:t>
          </w:r>
        </w:p>
      </w:docPartBody>
    </w:docPart>
    <w:docPart>
      <w:docPartPr>
        <w:name w:val="F5FF72DFB1204861B12CAE1D519ABD0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5402945-0193-4BF3-B6B2-6F15B1429E0C}"/>
      </w:docPartPr>
      <w:docPartBody>
        <w:p w:rsidR="008D650E" w:rsidRDefault="00E370F8" w:rsidP="00E370F8">
          <w:pPr>
            <w:pStyle w:val="F5FF72DFB1204861B12CAE1D519ABD0E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FB38FE9E7B7A4B019E4FAC8B5C8FBC5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4960177-EFCC-438F-9350-DBC3E2C45E7A}"/>
      </w:docPartPr>
      <w:docPartBody>
        <w:p w:rsidR="008D650E" w:rsidRDefault="00E370F8" w:rsidP="00E370F8">
          <w:pPr>
            <w:pStyle w:val="FB38FE9E7B7A4B019E4FAC8B5C8FBC5E"/>
          </w:pPr>
          <w:r>
            <w:rPr>
              <w:rStyle w:val="Zstupntext"/>
              <w:rFonts w:ascii="Corbel" w:eastAsiaTheme="minorHAnsi" w:hAnsi="Corbel"/>
              <w:sz w:val="20"/>
            </w:rPr>
            <w:t>_______________</w:t>
          </w:r>
        </w:p>
      </w:docPartBody>
    </w:docPart>
    <w:docPart>
      <w:docPartPr>
        <w:name w:val="CA76C008E1A6489196946A7AEEAE386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3CA95E2-9306-4199-99FD-4A5E86D3D2EC}"/>
      </w:docPartPr>
      <w:docPartBody>
        <w:p w:rsidR="008D650E" w:rsidRDefault="00E370F8" w:rsidP="00E370F8">
          <w:pPr>
            <w:pStyle w:val="CA76C008E1A6489196946A7AEEAE3863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BF22E66BAD5F413C960FE9322880974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F6840D9-C3FC-4356-B41E-86304CD7E2AA}"/>
      </w:docPartPr>
      <w:docPartBody>
        <w:p w:rsidR="008D650E" w:rsidRDefault="00E370F8" w:rsidP="00E370F8">
          <w:pPr>
            <w:pStyle w:val="BF22E66BAD5F413C960FE93228809741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BC62286CAFA4423DB358605A1E404CF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872BA68-1A5D-4E19-817B-87B29322EADD}"/>
      </w:docPartPr>
      <w:docPartBody>
        <w:p w:rsidR="00D25462" w:rsidRDefault="008D650E" w:rsidP="008D650E">
          <w:pPr>
            <w:pStyle w:val="BC62286CAFA4423DB358605A1E404CF1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B444B6ADAE144DCDA95FAEBDDEF0F53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2DC0726-863F-4596-8E53-AF4352312793}"/>
      </w:docPartPr>
      <w:docPartBody>
        <w:p w:rsidR="00D25462" w:rsidRDefault="008D650E" w:rsidP="008D650E">
          <w:pPr>
            <w:pStyle w:val="B444B6ADAE144DCDA95FAEBDDEF0F53D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B6E751F9725A41FD83CB0D6A9D71F5D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1DB410E-BA85-4812-8123-A2F790DCD1E1}"/>
      </w:docPartPr>
      <w:docPartBody>
        <w:p w:rsidR="00D25462" w:rsidRDefault="008D650E" w:rsidP="008D650E">
          <w:pPr>
            <w:pStyle w:val="B6E751F9725A41FD83CB0D6A9D71F5D3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4F7DCFED073040CE8B7DF8FB29C14E4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704B6A1-7686-4C4F-ADE5-E622F3CA581B}"/>
      </w:docPartPr>
      <w:docPartBody>
        <w:p w:rsidR="00D25462" w:rsidRDefault="008D650E" w:rsidP="008D650E">
          <w:pPr>
            <w:pStyle w:val="4F7DCFED073040CE8B7DF8FB29C14E4B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  <w:docPart>
      <w:docPartPr>
        <w:name w:val="3ECB5E2C3FC448BFB226B9E1ED6D181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2EF4788-618F-4AC9-B8EE-46889CCBA3A5}"/>
      </w:docPartPr>
      <w:docPartBody>
        <w:p w:rsidR="00D25462" w:rsidRDefault="008D650E" w:rsidP="008D650E">
          <w:pPr>
            <w:pStyle w:val="3ECB5E2C3FC448BFB226B9E1ED6D181C"/>
          </w:pPr>
          <w:r>
            <w:rPr>
              <w:rStyle w:val="Zstupntext"/>
              <w:rFonts w:eastAsiaTheme="minorHAnsi"/>
            </w:rPr>
            <w:t>_________________________________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0F8"/>
    <w:rsid w:val="007953F2"/>
    <w:rsid w:val="008D650E"/>
    <w:rsid w:val="00D178B7"/>
    <w:rsid w:val="00D25462"/>
    <w:rsid w:val="00E3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8D650E"/>
    <w:rPr>
      <w:color w:val="666666"/>
    </w:rPr>
  </w:style>
  <w:style w:type="paragraph" w:customStyle="1" w:styleId="BC62286CAFA4423DB358605A1E404CF1">
    <w:name w:val="BC62286CAFA4423DB358605A1E404CF1"/>
    <w:rsid w:val="008D650E"/>
  </w:style>
  <w:style w:type="paragraph" w:customStyle="1" w:styleId="5562DFE197B24593AA2C487AE6B00A09">
    <w:name w:val="5562DFE197B24593AA2C487AE6B00A09"/>
    <w:rsid w:val="00E370F8"/>
  </w:style>
  <w:style w:type="paragraph" w:customStyle="1" w:styleId="D30B2A44B16648B198A0ED93624AFFB3">
    <w:name w:val="D30B2A44B16648B198A0ED93624AFFB3"/>
    <w:rsid w:val="00E370F8"/>
  </w:style>
  <w:style w:type="paragraph" w:customStyle="1" w:styleId="13EA904D980546F8B1FF025B016128C8">
    <w:name w:val="13EA904D980546F8B1FF025B016128C8"/>
    <w:rsid w:val="00E370F8"/>
  </w:style>
  <w:style w:type="paragraph" w:customStyle="1" w:styleId="3434568AF9084727B4C357B402FEEF30">
    <w:name w:val="3434568AF9084727B4C357B402FEEF30"/>
    <w:rsid w:val="00E370F8"/>
  </w:style>
  <w:style w:type="paragraph" w:customStyle="1" w:styleId="B444B6ADAE144DCDA95FAEBDDEF0F53D">
    <w:name w:val="B444B6ADAE144DCDA95FAEBDDEF0F53D"/>
    <w:rsid w:val="008D650E"/>
  </w:style>
  <w:style w:type="paragraph" w:customStyle="1" w:styleId="F5FF72DFB1204861B12CAE1D519ABD0E">
    <w:name w:val="F5FF72DFB1204861B12CAE1D519ABD0E"/>
    <w:rsid w:val="00E370F8"/>
  </w:style>
  <w:style w:type="paragraph" w:customStyle="1" w:styleId="FB38FE9E7B7A4B019E4FAC8B5C8FBC5E">
    <w:name w:val="FB38FE9E7B7A4B019E4FAC8B5C8FBC5E"/>
    <w:rsid w:val="00E370F8"/>
  </w:style>
  <w:style w:type="paragraph" w:customStyle="1" w:styleId="CA76C008E1A6489196946A7AEEAE3863">
    <w:name w:val="CA76C008E1A6489196946A7AEEAE3863"/>
    <w:rsid w:val="00E370F8"/>
  </w:style>
  <w:style w:type="paragraph" w:customStyle="1" w:styleId="BF22E66BAD5F413C960FE93228809741">
    <w:name w:val="BF22E66BAD5F413C960FE93228809741"/>
    <w:rsid w:val="00E370F8"/>
  </w:style>
  <w:style w:type="paragraph" w:customStyle="1" w:styleId="B6E751F9725A41FD83CB0D6A9D71F5D3">
    <w:name w:val="B6E751F9725A41FD83CB0D6A9D71F5D3"/>
    <w:rsid w:val="008D650E"/>
  </w:style>
  <w:style w:type="paragraph" w:customStyle="1" w:styleId="4F7DCFED073040CE8B7DF8FB29C14E4B">
    <w:name w:val="4F7DCFED073040CE8B7DF8FB29C14E4B"/>
    <w:rsid w:val="008D650E"/>
  </w:style>
  <w:style w:type="paragraph" w:customStyle="1" w:styleId="3ECB5E2C3FC448BFB226B9E1ED6D181C">
    <w:name w:val="3ECB5E2C3FC448BFB226B9E1ED6D181C"/>
    <w:rsid w:val="008D65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3D57C5F-182D-4B8A-9AA6-B2C3081BF3E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</Template>
  <TotalTime>363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Kulichova Mária</dc:creator>
  <cp:keywords/>
  <dc:description/>
  <cp:lastModifiedBy>Krasulová Žaneta</cp:lastModifiedBy>
  <cp:revision>176</cp:revision>
  <cp:lastPrinted>2023-06-29T12:36:00Z</cp:lastPrinted>
  <dcterms:created xsi:type="dcterms:W3CDTF">2023-05-29T12:19:00Z</dcterms:created>
  <dcterms:modified xsi:type="dcterms:W3CDTF">2024-06-17T09:02:00Z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